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95D99" w14:textId="77777777" w:rsidR="00B25754" w:rsidRPr="00183FF4" w:rsidRDefault="00A77B34" w:rsidP="00B25754">
      <w:pPr>
        <w:pStyle w:val="Heading5"/>
        <w:rPr>
          <w:sz w:val="24"/>
          <w:szCs w:val="24"/>
        </w:rPr>
      </w:pPr>
      <w:r w:rsidRPr="00183FF4">
        <w:rPr>
          <w:sz w:val="24"/>
          <w:szCs w:val="24"/>
        </w:rPr>
        <w:t xml:space="preserve">FUNDAMENTAREA </w:t>
      </w:r>
      <w:r w:rsidR="00B25754" w:rsidRPr="00183FF4">
        <w:rPr>
          <w:sz w:val="24"/>
          <w:szCs w:val="24"/>
        </w:rPr>
        <w:t>BUGETUL</w:t>
      </w:r>
      <w:r w:rsidRPr="00183FF4">
        <w:rPr>
          <w:sz w:val="24"/>
          <w:szCs w:val="24"/>
        </w:rPr>
        <w:t>UI</w:t>
      </w:r>
      <w:r w:rsidR="00B25754" w:rsidRPr="00183FF4">
        <w:rPr>
          <w:sz w:val="24"/>
          <w:szCs w:val="24"/>
        </w:rPr>
        <w:t xml:space="preserve"> DE VENITURI ŞI CHELTUIELI</w:t>
      </w:r>
    </w:p>
    <w:p w14:paraId="2CB895BE" w14:textId="144BD0A8" w:rsidR="00A77B34" w:rsidRPr="00183FF4" w:rsidRDefault="00A24247" w:rsidP="00A77B34">
      <w:pPr>
        <w:jc w:val="center"/>
        <w:rPr>
          <w:rFonts w:ascii="Times New Roman" w:hAnsi="Times New Roman"/>
          <w:b/>
          <w:sz w:val="24"/>
          <w:szCs w:val="24"/>
        </w:rPr>
      </w:pPr>
      <w:r w:rsidRPr="00183FF4">
        <w:rPr>
          <w:rFonts w:ascii="Times New Roman" w:hAnsi="Times New Roman"/>
          <w:b/>
          <w:sz w:val="24"/>
          <w:szCs w:val="24"/>
        </w:rPr>
        <w:t xml:space="preserve">PENTRU ANUL </w:t>
      </w:r>
      <w:r w:rsidR="00B0104F" w:rsidRPr="00183FF4">
        <w:rPr>
          <w:rFonts w:ascii="Times New Roman" w:hAnsi="Times New Roman"/>
          <w:b/>
          <w:sz w:val="24"/>
          <w:szCs w:val="24"/>
        </w:rPr>
        <w:t>202</w:t>
      </w:r>
      <w:r w:rsidR="00A124E9" w:rsidRPr="00183FF4">
        <w:rPr>
          <w:rFonts w:ascii="Times New Roman" w:hAnsi="Times New Roman"/>
          <w:b/>
          <w:sz w:val="24"/>
          <w:szCs w:val="24"/>
        </w:rPr>
        <w:t>6</w:t>
      </w:r>
    </w:p>
    <w:p w14:paraId="405567E0" w14:textId="77777777" w:rsidR="00A77B34" w:rsidRPr="00183FF4" w:rsidRDefault="00A77B34" w:rsidP="00A77B34">
      <w:pPr>
        <w:rPr>
          <w:rFonts w:ascii="Times New Roman" w:hAnsi="Times New Roman"/>
          <w:sz w:val="24"/>
          <w:szCs w:val="24"/>
        </w:rPr>
      </w:pPr>
    </w:p>
    <w:p w14:paraId="277ECBA7" w14:textId="28915113" w:rsidR="00A77B34" w:rsidRPr="00183FF4" w:rsidRDefault="00A77B34" w:rsidP="00020A97">
      <w:pPr>
        <w:pStyle w:val="BodyTextIndent"/>
        <w:tabs>
          <w:tab w:val="left" w:pos="0"/>
        </w:tabs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183FF4">
        <w:rPr>
          <w:rFonts w:ascii="Times New Roman" w:hAnsi="Times New Roman"/>
          <w:sz w:val="24"/>
          <w:szCs w:val="24"/>
        </w:rPr>
        <w:tab/>
        <w:t>Elaborarea Bugetului de Venitur</w:t>
      </w:r>
      <w:r w:rsidR="00020A97" w:rsidRPr="00183FF4">
        <w:rPr>
          <w:rFonts w:ascii="Times New Roman" w:hAnsi="Times New Roman"/>
          <w:sz w:val="24"/>
          <w:szCs w:val="24"/>
        </w:rPr>
        <w:t xml:space="preserve">i şi Cheltuieli pentru anul </w:t>
      </w:r>
      <w:r w:rsidR="00A124E9" w:rsidRPr="00183FF4">
        <w:rPr>
          <w:rFonts w:ascii="Times New Roman" w:hAnsi="Times New Roman"/>
          <w:sz w:val="24"/>
          <w:szCs w:val="24"/>
        </w:rPr>
        <w:t>2026</w:t>
      </w:r>
      <w:r w:rsidRPr="00183FF4">
        <w:rPr>
          <w:rFonts w:ascii="Times New Roman" w:hAnsi="Times New Roman"/>
          <w:sz w:val="24"/>
          <w:szCs w:val="24"/>
        </w:rPr>
        <w:t xml:space="preserve"> s-a făcut  în conformitate cu următoarele acte normative privind măsuri economico-financiare la nivelul operatorilor cu capital de stat: OMFP nr</w:t>
      </w:r>
      <w:r w:rsidR="00996B59" w:rsidRPr="00183FF4">
        <w:rPr>
          <w:rFonts w:ascii="Times New Roman" w:hAnsi="Times New Roman"/>
          <w:sz w:val="24"/>
          <w:szCs w:val="24"/>
        </w:rPr>
        <w:t>.</w:t>
      </w:r>
      <w:r w:rsidR="00821FC3" w:rsidRPr="00183FF4">
        <w:rPr>
          <w:rFonts w:ascii="Times New Roman" w:hAnsi="Times New Roman"/>
          <w:sz w:val="24"/>
          <w:szCs w:val="24"/>
        </w:rPr>
        <w:t>3818</w:t>
      </w:r>
      <w:r w:rsidRPr="00183FF4">
        <w:rPr>
          <w:rFonts w:ascii="Times New Roman" w:hAnsi="Times New Roman"/>
          <w:sz w:val="24"/>
          <w:szCs w:val="24"/>
        </w:rPr>
        <w:t>/</w:t>
      </w:r>
      <w:r w:rsidR="00996B59" w:rsidRPr="00183FF4">
        <w:rPr>
          <w:rFonts w:ascii="Times New Roman" w:hAnsi="Times New Roman"/>
          <w:sz w:val="24"/>
          <w:szCs w:val="24"/>
        </w:rPr>
        <w:t>201</w:t>
      </w:r>
      <w:r w:rsidR="00821FC3" w:rsidRPr="00183FF4">
        <w:rPr>
          <w:rFonts w:ascii="Times New Roman" w:hAnsi="Times New Roman"/>
          <w:sz w:val="24"/>
          <w:szCs w:val="24"/>
        </w:rPr>
        <w:t>9</w:t>
      </w:r>
      <w:r w:rsidRPr="00183FF4">
        <w:rPr>
          <w:rFonts w:ascii="Times New Roman" w:hAnsi="Times New Roman"/>
          <w:sz w:val="24"/>
          <w:szCs w:val="24"/>
        </w:rPr>
        <w:t xml:space="preserve"> privind aprobarea formatului și structurii bugetului de venituri și cheltuieli precum și a anexelor de fundamentare a acestuia</w:t>
      </w:r>
      <w:r w:rsidR="00376C58" w:rsidRPr="00183FF4">
        <w:rPr>
          <w:rFonts w:ascii="Times New Roman" w:hAnsi="Times New Roman"/>
          <w:sz w:val="24"/>
          <w:szCs w:val="24"/>
        </w:rPr>
        <w:t>,</w:t>
      </w:r>
      <w:r w:rsidRPr="00183FF4">
        <w:rPr>
          <w:rFonts w:ascii="Times New Roman" w:hAnsi="Times New Roman"/>
          <w:sz w:val="24"/>
          <w:szCs w:val="24"/>
        </w:rPr>
        <w:t xml:space="preserve"> OUG 109/2011 privind guvernanța corporativă a întreprinderilor publice</w:t>
      </w:r>
      <w:r w:rsidR="00376C58" w:rsidRPr="00183FF4">
        <w:rPr>
          <w:rFonts w:ascii="Times New Roman" w:hAnsi="Times New Roman"/>
          <w:sz w:val="24"/>
          <w:szCs w:val="24"/>
        </w:rPr>
        <w:t xml:space="preserve">, </w:t>
      </w:r>
      <w:r w:rsidR="007A4C55" w:rsidRPr="00183FF4">
        <w:rPr>
          <w:rFonts w:ascii="Times New Roman" w:hAnsi="Times New Roman"/>
          <w:sz w:val="24"/>
          <w:szCs w:val="24"/>
        </w:rPr>
        <w:t>Ordonanţa nr.26/2013</w:t>
      </w:r>
      <w:r w:rsidR="00376C58" w:rsidRPr="00183FF4">
        <w:rPr>
          <w:rFonts w:ascii="Times New Roman" w:hAnsi="Times New Roman"/>
          <w:sz w:val="24"/>
          <w:szCs w:val="24"/>
        </w:rPr>
        <w:t>,</w:t>
      </w:r>
      <w:r w:rsidR="00B0104F" w:rsidRPr="00183FF4">
        <w:rPr>
          <w:rFonts w:ascii="Times New Roman" w:hAnsi="Times New Roman"/>
          <w:sz w:val="24"/>
          <w:szCs w:val="24"/>
        </w:rPr>
        <w:t xml:space="preserve"> </w:t>
      </w:r>
      <w:r w:rsidRPr="00183FF4">
        <w:rPr>
          <w:rFonts w:ascii="Times New Roman" w:hAnsi="Times New Roman"/>
          <w:sz w:val="24"/>
          <w:szCs w:val="24"/>
        </w:rPr>
        <w:t xml:space="preserve">Legea nr. </w:t>
      </w:r>
      <w:r w:rsidR="00B0104F" w:rsidRPr="00183FF4">
        <w:rPr>
          <w:rFonts w:ascii="Times New Roman" w:hAnsi="Times New Roman"/>
          <w:sz w:val="24"/>
          <w:szCs w:val="24"/>
        </w:rPr>
        <w:t>227</w:t>
      </w:r>
      <w:r w:rsidRPr="00183FF4">
        <w:rPr>
          <w:rFonts w:ascii="Times New Roman" w:hAnsi="Times New Roman"/>
          <w:sz w:val="24"/>
          <w:szCs w:val="24"/>
        </w:rPr>
        <w:t>/20</w:t>
      </w:r>
      <w:r w:rsidR="00B0104F" w:rsidRPr="00183FF4">
        <w:rPr>
          <w:rFonts w:ascii="Times New Roman" w:hAnsi="Times New Roman"/>
          <w:sz w:val="24"/>
          <w:szCs w:val="24"/>
        </w:rPr>
        <w:t>15</w:t>
      </w:r>
      <w:r w:rsidRPr="00183FF4">
        <w:rPr>
          <w:rFonts w:ascii="Times New Roman" w:hAnsi="Times New Roman"/>
          <w:sz w:val="24"/>
          <w:szCs w:val="24"/>
        </w:rPr>
        <w:t xml:space="preserve"> privind Codul fiscal cu modificările şi completările ulterioare</w:t>
      </w:r>
      <w:r w:rsidR="00376C58" w:rsidRPr="00183FF4">
        <w:rPr>
          <w:rFonts w:ascii="Times New Roman" w:hAnsi="Times New Roman"/>
          <w:sz w:val="24"/>
          <w:szCs w:val="24"/>
        </w:rPr>
        <w:t>,</w:t>
      </w:r>
      <w:r w:rsidRPr="00183FF4">
        <w:rPr>
          <w:rFonts w:ascii="Times New Roman" w:hAnsi="Times New Roman"/>
          <w:sz w:val="24"/>
          <w:szCs w:val="24"/>
        </w:rPr>
        <w:t xml:space="preserve"> </w:t>
      </w:r>
      <w:r w:rsidR="00B0104F" w:rsidRPr="00183FF4">
        <w:rPr>
          <w:rFonts w:ascii="Times New Roman" w:hAnsi="Times New Roman"/>
          <w:sz w:val="24"/>
          <w:szCs w:val="24"/>
        </w:rPr>
        <w:t xml:space="preserve">Ordonanța de urgență nr.156/2024, Ordonanța de urgență nr.4/2025, </w:t>
      </w:r>
      <w:r w:rsidR="00A124E9" w:rsidRPr="00183FF4">
        <w:rPr>
          <w:rFonts w:ascii="Times New Roman" w:hAnsi="Times New Roman"/>
          <w:sz w:val="24"/>
          <w:szCs w:val="24"/>
        </w:rPr>
        <w:t xml:space="preserve">Ordonanța de urgență nr.89/2025, </w:t>
      </w:r>
      <w:r w:rsidRPr="00183FF4">
        <w:rPr>
          <w:rFonts w:ascii="Times New Roman" w:hAnsi="Times New Roman"/>
          <w:sz w:val="24"/>
          <w:szCs w:val="24"/>
        </w:rPr>
        <w:t>Lege</w:t>
      </w:r>
      <w:r w:rsidR="00020A97" w:rsidRPr="00183FF4">
        <w:rPr>
          <w:rFonts w:ascii="Times New Roman" w:hAnsi="Times New Roman"/>
          <w:sz w:val="24"/>
          <w:szCs w:val="24"/>
        </w:rPr>
        <w:t xml:space="preserve">a bugetului de stat pe anul </w:t>
      </w:r>
      <w:r w:rsidR="00A124E9" w:rsidRPr="00183FF4">
        <w:rPr>
          <w:rFonts w:ascii="Times New Roman" w:hAnsi="Times New Roman"/>
          <w:sz w:val="24"/>
          <w:szCs w:val="24"/>
        </w:rPr>
        <w:t>2026</w:t>
      </w:r>
      <w:r w:rsidR="006B6DFC" w:rsidRPr="00183FF4">
        <w:rPr>
          <w:rFonts w:ascii="Times New Roman" w:hAnsi="Times New Roman"/>
          <w:sz w:val="24"/>
          <w:szCs w:val="24"/>
        </w:rPr>
        <w:t xml:space="preserve"> nr.</w:t>
      </w:r>
      <w:r w:rsidR="00522BA5" w:rsidRPr="00183FF4">
        <w:rPr>
          <w:rFonts w:ascii="Times New Roman" w:hAnsi="Times New Roman"/>
          <w:sz w:val="24"/>
          <w:szCs w:val="24"/>
        </w:rPr>
        <w:t>43</w:t>
      </w:r>
      <w:r w:rsidR="006B6DFC" w:rsidRPr="00183FF4">
        <w:rPr>
          <w:rFonts w:ascii="Times New Roman" w:hAnsi="Times New Roman"/>
          <w:sz w:val="24"/>
          <w:szCs w:val="24"/>
        </w:rPr>
        <w:t>/</w:t>
      </w:r>
      <w:r w:rsidR="00D509B5" w:rsidRPr="00183FF4">
        <w:rPr>
          <w:rFonts w:ascii="Times New Roman" w:hAnsi="Times New Roman"/>
          <w:sz w:val="24"/>
          <w:szCs w:val="24"/>
        </w:rPr>
        <w:t>202</w:t>
      </w:r>
      <w:r w:rsidR="00522BA5" w:rsidRPr="00183FF4">
        <w:rPr>
          <w:rFonts w:ascii="Times New Roman" w:hAnsi="Times New Roman"/>
          <w:sz w:val="24"/>
          <w:szCs w:val="24"/>
        </w:rPr>
        <w:t>6</w:t>
      </w:r>
      <w:r w:rsidR="006E5161" w:rsidRPr="00183FF4">
        <w:rPr>
          <w:rFonts w:ascii="Times New Roman" w:hAnsi="Times New Roman"/>
          <w:sz w:val="24"/>
          <w:szCs w:val="24"/>
        </w:rPr>
        <w:t xml:space="preserve">. Bugetul de venituri si cheltuieli pentru anul </w:t>
      </w:r>
      <w:r w:rsidR="00A124E9" w:rsidRPr="00183FF4">
        <w:rPr>
          <w:rFonts w:ascii="Times New Roman" w:hAnsi="Times New Roman"/>
          <w:sz w:val="24"/>
          <w:szCs w:val="24"/>
        </w:rPr>
        <w:t>2026</w:t>
      </w:r>
      <w:r w:rsidR="006E5161" w:rsidRPr="00183FF4">
        <w:rPr>
          <w:rFonts w:ascii="Times New Roman" w:hAnsi="Times New Roman"/>
          <w:sz w:val="24"/>
          <w:szCs w:val="24"/>
        </w:rPr>
        <w:t xml:space="preserve"> a fost supus controlului financiar de gestiune.</w:t>
      </w:r>
    </w:p>
    <w:p w14:paraId="054F3617" w14:textId="77777777" w:rsidR="007836D5" w:rsidRPr="00183FF4" w:rsidRDefault="007836D5" w:rsidP="00D52B34">
      <w:pPr>
        <w:pStyle w:val="Heading5"/>
        <w:rPr>
          <w:sz w:val="24"/>
          <w:szCs w:val="24"/>
        </w:rPr>
      </w:pPr>
    </w:p>
    <w:p w14:paraId="4ADAB392" w14:textId="77777777" w:rsidR="00B25754" w:rsidRPr="00183FF4" w:rsidRDefault="001B1E1E" w:rsidP="00D52B34">
      <w:pPr>
        <w:pStyle w:val="Heading5"/>
        <w:rPr>
          <w:sz w:val="24"/>
          <w:szCs w:val="24"/>
        </w:rPr>
      </w:pPr>
      <w:r w:rsidRPr="00183FF4">
        <w:rPr>
          <w:sz w:val="24"/>
          <w:szCs w:val="24"/>
        </w:rPr>
        <w:t>I.</w:t>
      </w:r>
      <w:r w:rsidR="00B25754" w:rsidRPr="00183FF4">
        <w:rPr>
          <w:sz w:val="24"/>
          <w:szCs w:val="24"/>
        </w:rPr>
        <w:t>Fundamentarea PRINCIPALELOR CAPITOLE DE veniturI</w:t>
      </w:r>
    </w:p>
    <w:p w14:paraId="4327D01D" w14:textId="12307FAE" w:rsidR="0091441D" w:rsidRPr="00183FF4" w:rsidRDefault="00C43A21" w:rsidP="00C43A21">
      <w:pPr>
        <w:ind w:firstLine="720"/>
        <w:rPr>
          <w:rFonts w:ascii="Times New Roman" w:hAnsi="Times New Roman"/>
          <w:sz w:val="24"/>
          <w:szCs w:val="24"/>
        </w:rPr>
      </w:pPr>
      <w:r w:rsidRPr="00183FF4">
        <w:rPr>
          <w:rFonts w:ascii="Times New Roman" w:hAnsi="Times New Roman"/>
          <w:sz w:val="24"/>
          <w:szCs w:val="24"/>
        </w:rPr>
        <w:t xml:space="preserve">Veniturile totale prognozate pentru anul </w:t>
      </w:r>
      <w:r w:rsidR="00A124E9" w:rsidRPr="00183FF4">
        <w:rPr>
          <w:rFonts w:ascii="Times New Roman" w:hAnsi="Times New Roman"/>
          <w:sz w:val="24"/>
          <w:szCs w:val="24"/>
        </w:rPr>
        <w:t>2026</w:t>
      </w:r>
      <w:r w:rsidRPr="00183FF4">
        <w:rPr>
          <w:rFonts w:ascii="Times New Roman" w:hAnsi="Times New Roman"/>
          <w:sz w:val="24"/>
          <w:szCs w:val="24"/>
        </w:rPr>
        <w:t xml:space="preserve"> sunt în valoare de</w:t>
      </w:r>
      <w:r w:rsidR="00156DFB" w:rsidRPr="00183FF4">
        <w:rPr>
          <w:rFonts w:ascii="Times New Roman" w:hAnsi="Times New Roman"/>
          <w:sz w:val="24"/>
          <w:szCs w:val="24"/>
        </w:rPr>
        <w:t xml:space="preserve"> </w:t>
      </w:r>
      <w:r w:rsidR="00522BA5" w:rsidRPr="00183FF4">
        <w:rPr>
          <w:rFonts w:ascii="Times New Roman" w:hAnsi="Times New Roman"/>
          <w:sz w:val="24"/>
          <w:szCs w:val="24"/>
        </w:rPr>
        <w:t>6</w:t>
      </w:r>
      <w:r w:rsidR="00156DFB" w:rsidRPr="00183FF4">
        <w:rPr>
          <w:rFonts w:ascii="Times New Roman" w:hAnsi="Times New Roman"/>
          <w:sz w:val="24"/>
          <w:szCs w:val="24"/>
        </w:rPr>
        <w:t>.</w:t>
      </w:r>
      <w:r w:rsidR="00B0104F" w:rsidRPr="00183FF4">
        <w:rPr>
          <w:rFonts w:ascii="Times New Roman" w:hAnsi="Times New Roman"/>
          <w:sz w:val="24"/>
          <w:szCs w:val="24"/>
        </w:rPr>
        <w:t>9</w:t>
      </w:r>
      <w:r w:rsidR="00522BA5" w:rsidRPr="00183FF4">
        <w:rPr>
          <w:rFonts w:ascii="Times New Roman" w:hAnsi="Times New Roman"/>
          <w:sz w:val="24"/>
          <w:szCs w:val="24"/>
        </w:rPr>
        <w:t>24</w:t>
      </w:r>
      <w:r w:rsidR="00B3528D" w:rsidRPr="00183FF4">
        <w:rPr>
          <w:rFonts w:ascii="Times New Roman" w:hAnsi="Times New Roman"/>
          <w:sz w:val="24"/>
          <w:szCs w:val="24"/>
        </w:rPr>
        <w:t xml:space="preserve"> mii</w:t>
      </w:r>
      <w:r w:rsidRPr="00183FF4">
        <w:rPr>
          <w:rFonts w:ascii="Times New Roman" w:hAnsi="Times New Roman"/>
          <w:sz w:val="24"/>
          <w:szCs w:val="24"/>
        </w:rPr>
        <w:t xml:space="preserve"> lei, din care venituri din exploatare în valoare de </w:t>
      </w:r>
      <w:r w:rsidR="00B3528D" w:rsidRPr="00183FF4">
        <w:rPr>
          <w:rFonts w:ascii="Times New Roman" w:hAnsi="Times New Roman"/>
          <w:sz w:val="24"/>
          <w:szCs w:val="24"/>
        </w:rPr>
        <w:t xml:space="preserve"> </w:t>
      </w:r>
      <w:r w:rsidR="00522BA5" w:rsidRPr="00183FF4">
        <w:rPr>
          <w:rFonts w:ascii="Times New Roman" w:hAnsi="Times New Roman"/>
          <w:sz w:val="24"/>
          <w:szCs w:val="24"/>
        </w:rPr>
        <w:t xml:space="preserve">6.924 </w:t>
      </w:r>
      <w:r w:rsidR="00B3528D" w:rsidRPr="00183FF4">
        <w:rPr>
          <w:rFonts w:ascii="Times New Roman" w:hAnsi="Times New Roman"/>
          <w:sz w:val="24"/>
          <w:szCs w:val="24"/>
        </w:rPr>
        <w:t>mii</w:t>
      </w:r>
      <w:r w:rsidRPr="00183FF4">
        <w:rPr>
          <w:rFonts w:ascii="Times New Roman" w:hAnsi="Times New Roman"/>
          <w:sz w:val="24"/>
          <w:szCs w:val="24"/>
        </w:rPr>
        <w:t xml:space="preserve"> lei.</w:t>
      </w:r>
    </w:p>
    <w:p w14:paraId="6967CDD6" w14:textId="77777777" w:rsidR="007836D5" w:rsidRPr="00183FF4" w:rsidRDefault="007836D5" w:rsidP="00C43A21">
      <w:pPr>
        <w:ind w:firstLine="720"/>
        <w:rPr>
          <w:rFonts w:ascii="Times New Roman" w:hAnsi="Times New Roman"/>
          <w:sz w:val="24"/>
          <w:szCs w:val="24"/>
        </w:rPr>
      </w:pPr>
    </w:p>
    <w:p w14:paraId="4E507AC2" w14:textId="77777777" w:rsidR="008D4F1D" w:rsidRPr="00183FF4" w:rsidRDefault="008D4F1D" w:rsidP="008D4F1D">
      <w:pPr>
        <w:pStyle w:val="BodyText"/>
        <w:numPr>
          <w:ilvl w:val="0"/>
          <w:numId w:val="1"/>
        </w:numPr>
        <w:rPr>
          <w:b/>
          <w:szCs w:val="24"/>
          <w:u w:val="single"/>
        </w:rPr>
      </w:pPr>
      <w:r w:rsidRPr="00183FF4">
        <w:rPr>
          <w:b/>
          <w:szCs w:val="24"/>
        </w:rPr>
        <w:t>Fundamentarea veniturilor din exploatare</w:t>
      </w:r>
      <w:r w:rsidR="00962B18" w:rsidRPr="00183FF4">
        <w:rPr>
          <w:b/>
          <w:szCs w:val="24"/>
        </w:rPr>
        <w:t>:</w:t>
      </w:r>
    </w:p>
    <w:p w14:paraId="00825386" w14:textId="44F08B94" w:rsidR="00BC375F" w:rsidRPr="00183FF4" w:rsidRDefault="00BC375F" w:rsidP="00EE739E">
      <w:pPr>
        <w:pStyle w:val="BodyText"/>
        <w:ind w:firstLine="720"/>
        <w:rPr>
          <w:bCs/>
          <w:szCs w:val="24"/>
          <w:u w:val="single"/>
        </w:rPr>
      </w:pPr>
      <w:r w:rsidRPr="00183FF4">
        <w:rPr>
          <w:bCs/>
          <w:szCs w:val="24"/>
        </w:rPr>
        <w:t xml:space="preserve">Veniturile din exploatare </w:t>
      </w:r>
      <w:r w:rsidR="00EE739E" w:rsidRPr="00183FF4">
        <w:rPr>
          <w:bCs/>
          <w:szCs w:val="24"/>
        </w:rPr>
        <w:t xml:space="preserve">previzionate pentru anul </w:t>
      </w:r>
      <w:r w:rsidR="00A124E9" w:rsidRPr="00183FF4">
        <w:rPr>
          <w:bCs/>
          <w:szCs w:val="24"/>
        </w:rPr>
        <w:t>2026</w:t>
      </w:r>
      <w:r w:rsidR="00EE739E" w:rsidRPr="00183FF4">
        <w:rPr>
          <w:bCs/>
          <w:szCs w:val="24"/>
        </w:rPr>
        <w:t xml:space="preserve"> sunt în valoare de</w:t>
      </w:r>
      <w:r w:rsidR="00A13C91" w:rsidRPr="00183FF4">
        <w:rPr>
          <w:bCs/>
          <w:szCs w:val="24"/>
        </w:rPr>
        <w:t xml:space="preserve"> </w:t>
      </w:r>
      <w:r w:rsidR="00522BA5" w:rsidRPr="00183FF4">
        <w:rPr>
          <w:bCs/>
          <w:szCs w:val="24"/>
        </w:rPr>
        <w:t>6.924</w:t>
      </w:r>
      <w:r w:rsidR="00EE739E" w:rsidRPr="00183FF4">
        <w:rPr>
          <w:bCs/>
          <w:szCs w:val="24"/>
        </w:rPr>
        <w:t xml:space="preserve">  mii lei și </w:t>
      </w:r>
      <w:r w:rsidRPr="00183FF4">
        <w:rPr>
          <w:bCs/>
          <w:szCs w:val="24"/>
        </w:rPr>
        <w:t>sunt formate în proporție de 8</w:t>
      </w:r>
      <w:r w:rsidR="00522BA5" w:rsidRPr="00183FF4">
        <w:rPr>
          <w:bCs/>
          <w:szCs w:val="24"/>
        </w:rPr>
        <w:t>1</w:t>
      </w:r>
      <w:r w:rsidRPr="00183FF4">
        <w:rPr>
          <w:bCs/>
          <w:szCs w:val="24"/>
        </w:rPr>
        <w:t xml:space="preserve">% </w:t>
      </w:r>
      <w:r w:rsidR="00EE739E" w:rsidRPr="00183FF4">
        <w:rPr>
          <w:bCs/>
          <w:szCs w:val="24"/>
        </w:rPr>
        <w:t>de</w:t>
      </w:r>
      <w:r w:rsidRPr="00183FF4">
        <w:rPr>
          <w:bCs/>
          <w:szCs w:val="24"/>
        </w:rPr>
        <w:t xml:space="preserve"> veniturile din chirii</w:t>
      </w:r>
      <w:r w:rsidR="00EE739E" w:rsidRPr="00183FF4">
        <w:rPr>
          <w:bCs/>
          <w:szCs w:val="24"/>
        </w:rPr>
        <w:t xml:space="preserve">, </w:t>
      </w:r>
      <w:r w:rsidR="00522BA5" w:rsidRPr="00183FF4">
        <w:rPr>
          <w:bCs/>
          <w:szCs w:val="24"/>
        </w:rPr>
        <w:t>14</w:t>
      </w:r>
      <w:r w:rsidR="00EE739E" w:rsidRPr="00183FF4">
        <w:rPr>
          <w:bCs/>
          <w:szCs w:val="24"/>
        </w:rPr>
        <w:t xml:space="preserve">% de veniturile din subvenții și </w:t>
      </w:r>
      <w:r w:rsidR="00B0104F" w:rsidRPr="00183FF4">
        <w:rPr>
          <w:bCs/>
          <w:szCs w:val="24"/>
        </w:rPr>
        <w:t>4%</w:t>
      </w:r>
      <w:r w:rsidR="00EE739E" w:rsidRPr="00183FF4">
        <w:rPr>
          <w:bCs/>
          <w:szCs w:val="24"/>
        </w:rPr>
        <w:t xml:space="preserve"> de veniturile din penalități.</w:t>
      </w:r>
    </w:p>
    <w:p w14:paraId="22CAF680" w14:textId="5D8A069D" w:rsidR="00962B18" w:rsidRPr="00183FF4" w:rsidRDefault="00B0104F" w:rsidP="001A64C4">
      <w:pPr>
        <w:pStyle w:val="BodyText"/>
        <w:ind w:left="7200"/>
        <w:rPr>
          <w:bCs/>
          <w:szCs w:val="24"/>
        </w:rPr>
      </w:pPr>
      <w:r w:rsidRPr="00183FF4">
        <w:rPr>
          <w:bCs/>
          <w:szCs w:val="24"/>
        </w:rPr>
        <w:t xml:space="preserve">          </w:t>
      </w:r>
      <w:r w:rsidR="001A64C4" w:rsidRPr="00183FF4">
        <w:rPr>
          <w:bCs/>
          <w:szCs w:val="24"/>
        </w:rPr>
        <w:t>-</w:t>
      </w:r>
      <w:r w:rsidR="00962B18" w:rsidRPr="00183FF4">
        <w:rPr>
          <w:bCs/>
          <w:szCs w:val="24"/>
        </w:rPr>
        <w:t>mii lei</w:t>
      </w:r>
      <w:r w:rsidR="001A64C4" w:rsidRPr="00183FF4">
        <w:rPr>
          <w:bCs/>
          <w:szCs w:val="24"/>
        </w:rPr>
        <w:t>-</w:t>
      </w:r>
    </w:p>
    <w:tbl>
      <w:tblPr>
        <w:tblW w:w="9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9"/>
        <w:gridCol w:w="4252"/>
      </w:tblGrid>
      <w:tr w:rsidR="00522BA5" w:rsidRPr="00522BA5" w14:paraId="1A8EE847" w14:textId="77777777" w:rsidTr="00522BA5">
        <w:trPr>
          <w:trHeight w:val="324"/>
        </w:trPr>
        <w:tc>
          <w:tcPr>
            <w:tcW w:w="5519" w:type="dxa"/>
            <w:noWrap/>
            <w:vAlign w:val="center"/>
            <w:hideMark/>
          </w:tcPr>
          <w:p w14:paraId="5C5D4633" w14:textId="77777777" w:rsidR="00522BA5" w:rsidRPr="00522BA5" w:rsidRDefault="00522BA5" w:rsidP="00522BA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color w:val="000000"/>
                <w:sz w:val="24"/>
                <w:szCs w:val="24"/>
              </w:rPr>
              <w:t>Venituri totale din exploatare, din care:</w:t>
            </w:r>
          </w:p>
        </w:tc>
        <w:tc>
          <w:tcPr>
            <w:tcW w:w="4252" w:type="dxa"/>
            <w:noWrap/>
            <w:vAlign w:val="center"/>
            <w:hideMark/>
          </w:tcPr>
          <w:p w14:paraId="015AFC55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6.924</w:t>
            </w:r>
          </w:p>
        </w:tc>
      </w:tr>
      <w:tr w:rsidR="00522BA5" w:rsidRPr="00522BA5" w14:paraId="60F5874C" w14:textId="77777777" w:rsidTr="00522BA5">
        <w:trPr>
          <w:trHeight w:val="324"/>
        </w:trPr>
        <w:tc>
          <w:tcPr>
            <w:tcW w:w="5519" w:type="dxa"/>
            <w:vAlign w:val="center"/>
            <w:hideMark/>
          </w:tcPr>
          <w:p w14:paraId="7771A363" w14:textId="77777777" w:rsidR="00522BA5" w:rsidRPr="00522BA5" w:rsidRDefault="00522BA5" w:rsidP="00522BA5">
            <w:pPr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Venituri din  chirii</w:t>
            </w:r>
          </w:p>
        </w:tc>
        <w:tc>
          <w:tcPr>
            <w:tcW w:w="4252" w:type="dxa"/>
            <w:noWrap/>
            <w:vAlign w:val="center"/>
            <w:hideMark/>
          </w:tcPr>
          <w:p w14:paraId="5D961020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color w:val="000000"/>
                <w:sz w:val="24"/>
                <w:szCs w:val="24"/>
              </w:rPr>
              <w:t>5.609</w:t>
            </w:r>
          </w:p>
        </w:tc>
      </w:tr>
      <w:tr w:rsidR="00522BA5" w:rsidRPr="00522BA5" w14:paraId="74C50F2E" w14:textId="77777777" w:rsidTr="00522BA5">
        <w:trPr>
          <w:trHeight w:val="324"/>
        </w:trPr>
        <w:tc>
          <w:tcPr>
            <w:tcW w:w="5519" w:type="dxa"/>
            <w:vAlign w:val="center"/>
            <w:hideMark/>
          </w:tcPr>
          <w:p w14:paraId="4654491F" w14:textId="77777777" w:rsidR="00522BA5" w:rsidRPr="00522BA5" w:rsidRDefault="00522BA5" w:rsidP="00522BA5">
            <w:pPr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Venituri din servicii prestate</w:t>
            </w:r>
          </w:p>
        </w:tc>
        <w:tc>
          <w:tcPr>
            <w:tcW w:w="4252" w:type="dxa"/>
            <w:noWrap/>
            <w:vAlign w:val="center"/>
            <w:hideMark/>
          </w:tcPr>
          <w:p w14:paraId="2A861449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522BA5" w:rsidRPr="00522BA5" w14:paraId="5B5CB57F" w14:textId="77777777" w:rsidTr="00522BA5">
        <w:trPr>
          <w:trHeight w:val="324"/>
        </w:trPr>
        <w:tc>
          <w:tcPr>
            <w:tcW w:w="5519" w:type="dxa"/>
            <w:noWrap/>
            <w:vAlign w:val="center"/>
            <w:hideMark/>
          </w:tcPr>
          <w:p w14:paraId="46E44FAC" w14:textId="77777777" w:rsidR="00522BA5" w:rsidRPr="00522BA5" w:rsidRDefault="00522BA5" w:rsidP="00522BA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color w:val="000000"/>
                <w:sz w:val="24"/>
                <w:szCs w:val="24"/>
              </w:rPr>
              <w:t>Venituri din subventii</w:t>
            </w:r>
          </w:p>
        </w:tc>
        <w:tc>
          <w:tcPr>
            <w:tcW w:w="4252" w:type="dxa"/>
            <w:noWrap/>
            <w:vAlign w:val="center"/>
            <w:hideMark/>
          </w:tcPr>
          <w:p w14:paraId="3FD14BFB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color w:val="000000"/>
                <w:sz w:val="24"/>
                <w:szCs w:val="24"/>
              </w:rPr>
              <w:t>1000</w:t>
            </w:r>
          </w:p>
        </w:tc>
      </w:tr>
      <w:tr w:rsidR="00522BA5" w:rsidRPr="00522BA5" w14:paraId="450D484C" w14:textId="77777777" w:rsidTr="00522BA5">
        <w:trPr>
          <w:trHeight w:val="324"/>
        </w:trPr>
        <w:tc>
          <w:tcPr>
            <w:tcW w:w="5519" w:type="dxa"/>
            <w:noWrap/>
            <w:vAlign w:val="center"/>
            <w:hideMark/>
          </w:tcPr>
          <w:p w14:paraId="0EABB6C3" w14:textId="77777777" w:rsidR="00522BA5" w:rsidRPr="00522BA5" w:rsidRDefault="00522BA5" w:rsidP="00522BA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color w:val="000000"/>
                <w:sz w:val="24"/>
                <w:szCs w:val="24"/>
              </w:rPr>
              <w:t>Venituri din penalitati</w:t>
            </w:r>
          </w:p>
        </w:tc>
        <w:tc>
          <w:tcPr>
            <w:tcW w:w="4252" w:type="dxa"/>
            <w:noWrap/>
            <w:vAlign w:val="center"/>
            <w:hideMark/>
          </w:tcPr>
          <w:p w14:paraId="6C8F0059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color w:val="000000"/>
                <w:sz w:val="24"/>
                <w:szCs w:val="24"/>
              </w:rPr>
              <w:t>245</w:t>
            </w:r>
          </w:p>
        </w:tc>
      </w:tr>
      <w:tr w:rsidR="00522BA5" w:rsidRPr="00522BA5" w14:paraId="5598D7A4" w14:textId="77777777" w:rsidTr="00522BA5">
        <w:trPr>
          <w:trHeight w:val="324"/>
        </w:trPr>
        <w:tc>
          <w:tcPr>
            <w:tcW w:w="5519" w:type="dxa"/>
            <w:noWrap/>
            <w:vAlign w:val="center"/>
            <w:hideMark/>
          </w:tcPr>
          <w:p w14:paraId="299B7017" w14:textId="77777777" w:rsidR="00522BA5" w:rsidRPr="00522BA5" w:rsidRDefault="00522BA5" w:rsidP="00522BA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color w:val="000000"/>
                <w:sz w:val="24"/>
                <w:szCs w:val="24"/>
              </w:rPr>
              <w:t>Alte venituri</w:t>
            </w:r>
          </w:p>
        </w:tc>
        <w:tc>
          <w:tcPr>
            <w:tcW w:w="4252" w:type="dxa"/>
            <w:noWrap/>
            <w:vAlign w:val="center"/>
            <w:hideMark/>
          </w:tcPr>
          <w:p w14:paraId="4B27EC16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</w:tbl>
    <w:p w14:paraId="28BEC988" w14:textId="6D778879" w:rsidR="00962B18" w:rsidRPr="00183FF4" w:rsidRDefault="00962B18" w:rsidP="008F5338">
      <w:pPr>
        <w:pStyle w:val="BodyText"/>
        <w:rPr>
          <w:b/>
          <w:szCs w:val="24"/>
          <w:u w:val="single"/>
        </w:rPr>
      </w:pPr>
    </w:p>
    <w:p w14:paraId="730A8BD2" w14:textId="41741E27" w:rsidR="00522BA5" w:rsidRPr="00183FF4" w:rsidRDefault="00522BA5" w:rsidP="008F5338">
      <w:pPr>
        <w:pStyle w:val="BodyText"/>
        <w:rPr>
          <w:b/>
          <w:szCs w:val="24"/>
          <w:u w:val="single"/>
        </w:rPr>
      </w:pPr>
      <w:r w:rsidRPr="00183FF4">
        <w:rPr>
          <w:noProof/>
        </w:rPr>
        <w:drawing>
          <wp:inline distT="0" distB="0" distL="0" distR="0" wp14:anchorId="1EB5832E" wp14:editId="0D7AD681">
            <wp:extent cx="5471160" cy="3177540"/>
            <wp:effectExtent l="0" t="0" r="15240" b="3810"/>
            <wp:docPr id="29903803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D67AFACE-8C24-F507-3276-FDF4C3C44D7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8C3ED9A" w14:textId="77777777" w:rsidR="00522BA5" w:rsidRPr="00183FF4" w:rsidRDefault="00522BA5" w:rsidP="008D4F1D">
      <w:pPr>
        <w:pStyle w:val="BodyText"/>
        <w:ind w:left="360"/>
        <w:rPr>
          <w:szCs w:val="24"/>
        </w:rPr>
      </w:pPr>
    </w:p>
    <w:p w14:paraId="1528473C" w14:textId="3C83D660" w:rsidR="008D4F1D" w:rsidRPr="00183FF4" w:rsidRDefault="008D4F1D" w:rsidP="008D4F1D">
      <w:pPr>
        <w:pStyle w:val="BodyText"/>
        <w:ind w:left="360"/>
        <w:rPr>
          <w:szCs w:val="24"/>
        </w:rPr>
      </w:pPr>
      <w:r w:rsidRPr="00183FF4">
        <w:rPr>
          <w:szCs w:val="24"/>
        </w:rPr>
        <w:lastRenderedPageBreak/>
        <w:t xml:space="preserve">1.1. </w:t>
      </w:r>
      <w:r w:rsidR="00AE2977" w:rsidRPr="00183FF4">
        <w:rPr>
          <w:szCs w:val="24"/>
        </w:rPr>
        <w:t>Venituri din chirii</w:t>
      </w:r>
    </w:p>
    <w:p w14:paraId="454195F9" w14:textId="10653A4F" w:rsidR="005E7107" w:rsidRPr="00183FF4" w:rsidRDefault="0091441D" w:rsidP="007A4C55">
      <w:pPr>
        <w:pStyle w:val="BodyText"/>
        <w:ind w:firstLine="720"/>
        <w:rPr>
          <w:szCs w:val="24"/>
        </w:rPr>
      </w:pPr>
      <w:r w:rsidRPr="00183FF4">
        <w:rPr>
          <w:szCs w:val="24"/>
        </w:rPr>
        <w:t xml:space="preserve">Veniturile din chirii </w:t>
      </w:r>
      <w:r w:rsidR="00602C1F" w:rsidRPr="00183FF4">
        <w:rPr>
          <w:szCs w:val="24"/>
        </w:rPr>
        <w:t xml:space="preserve">previzionate pentru anul </w:t>
      </w:r>
      <w:r w:rsidR="00A124E9" w:rsidRPr="00183FF4">
        <w:rPr>
          <w:szCs w:val="24"/>
        </w:rPr>
        <w:t>2026</w:t>
      </w:r>
      <w:r w:rsidR="00602C1F" w:rsidRPr="00183FF4">
        <w:rPr>
          <w:szCs w:val="24"/>
        </w:rPr>
        <w:t xml:space="preserve"> sunt în valoare de </w:t>
      </w:r>
      <w:r w:rsidR="00404395" w:rsidRPr="00183FF4">
        <w:rPr>
          <w:szCs w:val="24"/>
        </w:rPr>
        <w:t>5.</w:t>
      </w:r>
      <w:r w:rsidR="00522BA5" w:rsidRPr="00183FF4">
        <w:rPr>
          <w:szCs w:val="24"/>
        </w:rPr>
        <w:t>609</w:t>
      </w:r>
      <w:r w:rsidR="00602C1F" w:rsidRPr="00183FF4">
        <w:rPr>
          <w:szCs w:val="24"/>
        </w:rPr>
        <w:t xml:space="preserve"> mii lei și sunt </w:t>
      </w:r>
      <w:r w:rsidR="00A13C91" w:rsidRPr="00183FF4">
        <w:rPr>
          <w:szCs w:val="24"/>
        </w:rPr>
        <w:t xml:space="preserve">în creștere cu </w:t>
      </w:r>
      <w:r w:rsidR="00404395" w:rsidRPr="00183FF4">
        <w:rPr>
          <w:szCs w:val="24"/>
        </w:rPr>
        <w:t>9</w:t>
      </w:r>
      <w:r w:rsidR="00A13C91" w:rsidRPr="00183FF4">
        <w:rPr>
          <w:szCs w:val="24"/>
        </w:rPr>
        <w:t>% față de</w:t>
      </w:r>
      <w:r w:rsidR="00575E6D" w:rsidRPr="00183FF4">
        <w:rPr>
          <w:szCs w:val="24"/>
        </w:rPr>
        <w:t xml:space="preserve"> nivel</w:t>
      </w:r>
      <w:r w:rsidR="00A13C91" w:rsidRPr="00183FF4">
        <w:rPr>
          <w:szCs w:val="24"/>
        </w:rPr>
        <w:t xml:space="preserve">ul previzionat </w:t>
      </w:r>
      <w:r w:rsidR="00575E6D" w:rsidRPr="00183FF4">
        <w:rPr>
          <w:szCs w:val="24"/>
        </w:rPr>
        <w:t xml:space="preserve">în </w:t>
      </w:r>
      <w:r w:rsidR="005D5B1D" w:rsidRPr="00183FF4">
        <w:rPr>
          <w:szCs w:val="24"/>
        </w:rPr>
        <w:t>anul 20</w:t>
      </w:r>
      <w:r w:rsidR="00D509B5" w:rsidRPr="00183FF4">
        <w:rPr>
          <w:szCs w:val="24"/>
        </w:rPr>
        <w:t>2</w:t>
      </w:r>
      <w:r w:rsidR="00522BA5" w:rsidRPr="00183FF4">
        <w:rPr>
          <w:szCs w:val="24"/>
        </w:rPr>
        <w:t>5</w:t>
      </w:r>
      <w:r w:rsidR="005E1D6D" w:rsidRPr="00183FF4">
        <w:rPr>
          <w:szCs w:val="24"/>
        </w:rPr>
        <w:t>.</w:t>
      </w:r>
      <w:r w:rsidR="00C43A21" w:rsidRPr="00183FF4">
        <w:rPr>
          <w:szCs w:val="24"/>
        </w:rPr>
        <w:t xml:space="preserve"> </w:t>
      </w:r>
      <w:r w:rsidRPr="00183FF4">
        <w:rPr>
          <w:szCs w:val="24"/>
        </w:rPr>
        <w:t xml:space="preserve">Estimările </w:t>
      </w:r>
      <w:r w:rsidR="005E1D6D" w:rsidRPr="00183FF4">
        <w:rPr>
          <w:szCs w:val="24"/>
        </w:rPr>
        <w:t xml:space="preserve">  </w:t>
      </w:r>
      <w:r w:rsidRPr="00183FF4">
        <w:rPr>
          <w:szCs w:val="24"/>
        </w:rPr>
        <w:t xml:space="preserve">pentru această categorie de venituri sunt următoarele : </w:t>
      </w:r>
      <w:r w:rsidRPr="00183FF4">
        <w:rPr>
          <w:szCs w:val="24"/>
        </w:rPr>
        <w:tab/>
      </w:r>
    </w:p>
    <w:p w14:paraId="00234EBF" w14:textId="5BE31D5C" w:rsidR="00E56501" w:rsidRPr="00183FF4" w:rsidRDefault="00D40DD5" w:rsidP="00404395">
      <w:pPr>
        <w:pStyle w:val="BodyText"/>
        <w:ind w:left="7200" w:firstLine="720"/>
        <w:rPr>
          <w:szCs w:val="24"/>
        </w:rPr>
      </w:pPr>
      <w:r w:rsidRPr="00183FF4">
        <w:rPr>
          <w:szCs w:val="24"/>
        </w:rPr>
        <w:t xml:space="preserve">-mii lei- </w:t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1838"/>
        <w:gridCol w:w="2835"/>
        <w:gridCol w:w="2552"/>
        <w:gridCol w:w="2551"/>
      </w:tblGrid>
      <w:tr w:rsidR="00522BA5" w:rsidRPr="00522BA5" w14:paraId="71BAFA57" w14:textId="77777777" w:rsidTr="00522BA5">
        <w:trPr>
          <w:trHeight w:val="115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C06C8" w14:textId="77777777" w:rsidR="00522BA5" w:rsidRPr="00522BA5" w:rsidRDefault="00522BA5" w:rsidP="00522BA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BA5">
              <w:rPr>
                <w:rFonts w:ascii="Times New Roman" w:hAnsi="Times New Roman"/>
                <w:b/>
                <w:bCs/>
                <w:sz w:val="24"/>
                <w:szCs w:val="24"/>
              </w:rPr>
              <w:t>Luna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2D13C1" w14:textId="4BE39997" w:rsidR="00522BA5" w:rsidRPr="00522BA5" w:rsidRDefault="00522BA5" w:rsidP="00522BA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BA5">
              <w:rPr>
                <w:rFonts w:ascii="Times New Roman" w:hAnsi="Times New Roman"/>
                <w:b/>
                <w:bCs/>
                <w:sz w:val="24"/>
                <w:szCs w:val="24"/>
              </w:rPr>
              <w:t>Venituri din chirii spaţii comerciale previzionate pentru anul 202</w:t>
            </w:r>
            <w:r w:rsidRPr="00183FF4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5B9892" w14:textId="025B73FC" w:rsidR="00522BA5" w:rsidRPr="00522BA5" w:rsidRDefault="00522BA5" w:rsidP="00522BA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BA5">
              <w:rPr>
                <w:rFonts w:ascii="Times New Roman" w:hAnsi="Times New Roman"/>
                <w:b/>
                <w:bCs/>
                <w:sz w:val="24"/>
                <w:szCs w:val="24"/>
              </w:rPr>
              <w:t>Venituri din chirii locuinţe previzionate pentru anul 202</w:t>
            </w:r>
            <w:r w:rsidRPr="00183FF4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F9017D" w14:textId="227C97FB" w:rsidR="00522BA5" w:rsidRPr="00522BA5" w:rsidRDefault="00522BA5" w:rsidP="00522BA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BA5">
              <w:rPr>
                <w:rFonts w:ascii="Times New Roman" w:hAnsi="Times New Roman"/>
                <w:b/>
                <w:bCs/>
                <w:sz w:val="24"/>
                <w:szCs w:val="24"/>
              </w:rPr>
              <w:t>Venituri totale din chirii previzionate pentru anul 202</w:t>
            </w:r>
            <w:r w:rsidRPr="00183FF4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522BA5" w:rsidRPr="00522BA5" w14:paraId="6A92148E" w14:textId="77777777" w:rsidTr="00522BA5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2C4F5" w14:textId="77777777" w:rsidR="00522BA5" w:rsidRPr="00522BA5" w:rsidRDefault="00522BA5" w:rsidP="00522BA5">
            <w:pPr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Ianuarie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AAD78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D8C7E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289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38495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416</w:t>
            </w:r>
          </w:p>
        </w:tc>
      </w:tr>
      <w:tr w:rsidR="00522BA5" w:rsidRPr="00522BA5" w14:paraId="48644B4D" w14:textId="77777777" w:rsidTr="00522BA5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B6FEB" w14:textId="77777777" w:rsidR="00522BA5" w:rsidRPr="00522BA5" w:rsidRDefault="00522BA5" w:rsidP="00522BA5">
            <w:pPr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Februarie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14629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146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D9126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328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646BB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474</w:t>
            </w:r>
          </w:p>
        </w:tc>
      </w:tr>
      <w:tr w:rsidR="00522BA5" w:rsidRPr="00522BA5" w14:paraId="58BABD65" w14:textId="77777777" w:rsidTr="00522BA5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99ADE" w14:textId="77777777" w:rsidR="00522BA5" w:rsidRPr="00522BA5" w:rsidRDefault="00522BA5" w:rsidP="00522BA5">
            <w:pPr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Martie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724F1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146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119C7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323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6B42B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468</w:t>
            </w:r>
          </w:p>
        </w:tc>
      </w:tr>
      <w:tr w:rsidR="00522BA5" w:rsidRPr="00522BA5" w14:paraId="6D8BA9EB" w14:textId="77777777" w:rsidTr="00522BA5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0BB7D" w14:textId="77777777" w:rsidR="00522BA5" w:rsidRPr="00522BA5" w:rsidRDefault="00522BA5" w:rsidP="00522BA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BA5">
              <w:rPr>
                <w:rFonts w:ascii="Times New Roman" w:hAnsi="Times New Roman"/>
                <w:b/>
                <w:bCs/>
                <w:sz w:val="24"/>
                <w:szCs w:val="24"/>
              </w:rPr>
              <w:t>Trimestrul 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55E30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BA5">
              <w:rPr>
                <w:rFonts w:ascii="Times New Roman" w:hAnsi="Times New Roman"/>
                <w:b/>
                <w:bCs/>
                <w:sz w:val="24"/>
                <w:szCs w:val="24"/>
              </w:rPr>
              <w:t>418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B1E9E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BA5">
              <w:rPr>
                <w:rFonts w:ascii="Times New Roman" w:hAnsi="Times New Roman"/>
                <w:b/>
                <w:bCs/>
                <w:sz w:val="24"/>
                <w:szCs w:val="24"/>
              </w:rPr>
              <w:t>939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282AB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BA5">
              <w:rPr>
                <w:rFonts w:ascii="Times New Roman" w:hAnsi="Times New Roman"/>
                <w:b/>
                <w:bCs/>
                <w:sz w:val="24"/>
                <w:szCs w:val="24"/>
              </w:rPr>
              <w:t>1.358</w:t>
            </w:r>
          </w:p>
        </w:tc>
      </w:tr>
      <w:tr w:rsidR="00522BA5" w:rsidRPr="00522BA5" w14:paraId="41873249" w14:textId="77777777" w:rsidTr="00522BA5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2875F" w14:textId="77777777" w:rsidR="00522BA5" w:rsidRPr="00522BA5" w:rsidRDefault="00522BA5" w:rsidP="00522BA5">
            <w:pPr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Aprilie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009AC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FF43C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323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97916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472</w:t>
            </w:r>
          </w:p>
        </w:tc>
      </w:tr>
      <w:tr w:rsidR="00522BA5" w:rsidRPr="00522BA5" w14:paraId="727ED9B1" w14:textId="77777777" w:rsidTr="00522BA5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0E692" w14:textId="77777777" w:rsidR="00522BA5" w:rsidRPr="00522BA5" w:rsidRDefault="00522BA5" w:rsidP="00522BA5">
            <w:pPr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Mai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A56E5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43960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323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9FBD4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472</w:t>
            </w:r>
          </w:p>
        </w:tc>
      </w:tr>
      <w:tr w:rsidR="00522BA5" w:rsidRPr="00522BA5" w14:paraId="30E4A7F8" w14:textId="77777777" w:rsidTr="00522BA5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247CD" w14:textId="77777777" w:rsidR="00522BA5" w:rsidRPr="00522BA5" w:rsidRDefault="00522BA5" w:rsidP="00522BA5">
            <w:pPr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Iunie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9378C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4D8EB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323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267CA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472</w:t>
            </w:r>
          </w:p>
        </w:tc>
      </w:tr>
      <w:tr w:rsidR="00522BA5" w:rsidRPr="00522BA5" w14:paraId="28C589A2" w14:textId="77777777" w:rsidTr="00522BA5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CAB09" w14:textId="77777777" w:rsidR="00522BA5" w:rsidRPr="00522BA5" w:rsidRDefault="00522BA5" w:rsidP="00522BA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BA5">
              <w:rPr>
                <w:rFonts w:ascii="Times New Roman" w:hAnsi="Times New Roman"/>
                <w:b/>
                <w:bCs/>
                <w:sz w:val="24"/>
                <w:szCs w:val="24"/>
              </w:rPr>
              <w:t>Trimestrul II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A5F39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BA5">
              <w:rPr>
                <w:rFonts w:ascii="Times New Roman" w:hAnsi="Times New Roman"/>
                <w:b/>
                <w:bCs/>
                <w:sz w:val="24"/>
                <w:szCs w:val="24"/>
              </w:rPr>
              <w:t>449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3D737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BA5">
              <w:rPr>
                <w:rFonts w:ascii="Times New Roman" w:hAnsi="Times New Roman"/>
                <w:b/>
                <w:bCs/>
                <w:sz w:val="24"/>
                <w:szCs w:val="24"/>
              </w:rPr>
              <w:t>968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413BA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BA5">
              <w:rPr>
                <w:rFonts w:ascii="Times New Roman" w:hAnsi="Times New Roman"/>
                <w:b/>
                <w:bCs/>
                <w:sz w:val="24"/>
                <w:szCs w:val="24"/>
              </w:rPr>
              <w:t>1.417</w:t>
            </w:r>
          </w:p>
        </w:tc>
      </w:tr>
      <w:tr w:rsidR="00522BA5" w:rsidRPr="00522BA5" w14:paraId="66726AB9" w14:textId="77777777" w:rsidTr="00522BA5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DD522" w14:textId="77777777" w:rsidR="00522BA5" w:rsidRPr="00522BA5" w:rsidRDefault="00522BA5" w:rsidP="00522BA5">
            <w:pPr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Iulie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6510F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06432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323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0B166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472</w:t>
            </w:r>
          </w:p>
        </w:tc>
      </w:tr>
      <w:tr w:rsidR="00522BA5" w:rsidRPr="00522BA5" w14:paraId="6E928F55" w14:textId="77777777" w:rsidTr="00522BA5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51EC9" w14:textId="77777777" w:rsidR="00522BA5" w:rsidRPr="00522BA5" w:rsidRDefault="00522BA5" w:rsidP="00522BA5">
            <w:pPr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August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AEE37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1B515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323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CBF44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472</w:t>
            </w:r>
          </w:p>
        </w:tc>
      </w:tr>
      <w:tr w:rsidR="00522BA5" w:rsidRPr="00522BA5" w14:paraId="1F93102D" w14:textId="77777777" w:rsidTr="00522BA5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1A4FF" w14:textId="77777777" w:rsidR="00522BA5" w:rsidRPr="00522BA5" w:rsidRDefault="00522BA5" w:rsidP="00522BA5">
            <w:pPr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Septembrie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37A83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FF66A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323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D200A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472</w:t>
            </w:r>
          </w:p>
        </w:tc>
      </w:tr>
      <w:tr w:rsidR="00522BA5" w:rsidRPr="00522BA5" w14:paraId="0F2AA56B" w14:textId="77777777" w:rsidTr="00522BA5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06197" w14:textId="77777777" w:rsidR="00522BA5" w:rsidRPr="00522BA5" w:rsidRDefault="00522BA5" w:rsidP="00522BA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BA5">
              <w:rPr>
                <w:rFonts w:ascii="Times New Roman" w:hAnsi="Times New Roman"/>
                <w:b/>
                <w:bCs/>
                <w:sz w:val="24"/>
                <w:szCs w:val="24"/>
              </w:rPr>
              <w:t>Trimestrul III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CD67E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BA5">
              <w:rPr>
                <w:rFonts w:ascii="Times New Roman" w:hAnsi="Times New Roman"/>
                <w:b/>
                <w:bCs/>
                <w:sz w:val="24"/>
                <w:szCs w:val="24"/>
              </w:rPr>
              <w:t>449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D642F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BA5">
              <w:rPr>
                <w:rFonts w:ascii="Times New Roman" w:hAnsi="Times New Roman"/>
                <w:b/>
                <w:bCs/>
                <w:sz w:val="24"/>
                <w:szCs w:val="24"/>
              </w:rPr>
              <w:t>968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932B2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BA5">
              <w:rPr>
                <w:rFonts w:ascii="Times New Roman" w:hAnsi="Times New Roman"/>
                <w:b/>
                <w:bCs/>
                <w:sz w:val="24"/>
                <w:szCs w:val="24"/>
              </w:rPr>
              <w:t>1.417</w:t>
            </w:r>
          </w:p>
        </w:tc>
      </w:tr>
      <w:tr w:rsidR="00522BA5" w:rsidRPr="00522BA5" w14:paraId="0D55D42C" w14:textId="77777777" w:rsidTr="00522BA5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8A9AC" w14:textId="77777777" w:rsidR="00522BA5" w:rsidRPr="00522BA5" w:rsidRDefault="00522BA5" w:rsidP="00522BA5">
            <w:pPr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Ocombrie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22757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C1830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323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8AC46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472</w:t>
            </w:r>
          </w:p>
        </w:tc>
      </w:tr>
      <w:tr w:rsidR="00522BA5" w:rsidRPr="00522BA5" w14:paraId="3FA85AC3" w14:textId="77777777" w:rsidTr="00522BA5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94E30" w14:textId="77777777" w:rsidR="00522BA5" w:rsidRPr="00522BA5" w:rsidRDefault="00522BA5" w:rsidP="00522BA5">
            <w:pPr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Noiembrie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955BD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B0662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323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0A575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472</w:t>
            </w:r>
          </w:p>
        </w:tc>
      </w:tr>
      <w:tr w:rsidR="00522BA5" w:rsidRPr="00522BA5" w14:paraId="66C19D35" w14:textId="77777777" w:rsidTr="00522BA5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EBBD7" w14:textId="77777777" w:rsidR="00522BA5" w:rsidRPr="00522BA5" w:rsidRDefault="00522BA5" w:rsidP="00522BA5">
            <w:pPr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Decembrie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8E825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EA065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323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C0B13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472</w:t>
            </w:r>
          </w:p>
        </w:tc>
      </w:tr>
      <w:tr w:rsidR="00522BA5" w:rsidRPr="00522BA5" w14:paraId="4CE56D8A" w14:textId="77777777" w:rsidTr="00522BA5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8FB22" w14:textId="77777777" w:rsidR="00522BA5" w:rsidRPr="00522BA5" w:rsidRDefault="00522BA5" w:rsidP="00522BA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BA5">
              <w:rPr>
                <w:rFonts w:ascii="Times New Roman" w:hAnsi="Times New Roman"/>
                <w:b/>
                <w:bCs/>
                <w:sz w:val="24"/>
                <w:szCs w:val="24"/>
              </w:rPr>
              <w:t>Trimestrul IV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70B03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449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E4CC2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968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359B6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2BA5">
              <w:rPr>
                <w:rFonts w:ascii="Times New Roman" w:hAnsi="Times New Roman"/>
                <w:sz w:val="24"/>
                <w:szCs w:val="24"/>
              </w:rPr>
              <w:t>1.417</w:t>
            </w:r>
          </w:p>
        </w:tc>
      </w:tr>
      <w:tr w:rsidR="00522BA5" w:rsidRPr="00522BA5" w14:paraId="43A74815" w14:textId="77777777" w:rsidTr="00522BA5">
        <w:trPr>
          <w:trHeight w:val="312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8197B" w14:textId="77777777" w:rsidR="00522BA5" w:rsidRPr="00522BA5" w:rsidRDefault="00522BA5" w:rsidP="00522BA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BA5">
              <w:rPr>
                <w:rFonts w:ascii="Times New Roman" w:hAnsi="Times New Roman"/>
                <w:b/>
                <w:bCs/>
                <w:sz w:val="24"/>
                <w:szCs w:val="24"/>
              </w:rPr>
              <w:t>TOTAL CHIRII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64F11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BA5">
              <w:rPr>
                <w:rFonts w:ascii="Times New Roman" w:hAnsi="Times New Roman"/>
                <w:b/>
                <w:bCs/>
                <w:sz w:val="24"/>
                <w:szCs w:val="24"/>
              </w:rPr>
              <w:t>1.767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3E850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BA5">
              <w:rPr>
                <w:rFonts w:ascii="Times New Roman" w:hAnsi="Times New Roman"/>
                <w:b/>
                <w:bCs/>
                <w:sz w:val="24"/>
                <w:szCs w:val="24"/>
              </w:rPr>
              <w:t>3.842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41430" w14:textId="77777777" w:rsidR="00522BA5" w:rsidRPr="00522BA5" w:rsidRDefault="00522BA5" w:rsidP="00522BA5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BA5">
              <w:rPr>
                <w:rFonts w:ascii="Times New Roman" w:hAnsi="Times New Roman"/>
                <w:b/>
                <w:bCs/>
                <w:sz w:val="24"/>
                <w:szCs w:val="24"/>
              </w:rPr>
              <w:t>5.609</w:t>
            </w:r>
          </w:p>
        </w:tc>
      </w:tr>
    </w:tbl>
    <w:p w14:paraId="1547D8BD" w14:textId="77777777" w:rsidR="00522BA5" w:rsidRPr="00183FF4" w:rsidRDefault="00522BA5" w:rsidP="00D40DD5">
      <w:pPr>
        <w:pStyle w:val="BodyText"/>
        <w:ind w:left="7920" w:firstLine="720"/>
        <w:rPr>
          <w:szCs w:val="24"/>
        </w:rPr>
      </w:pPr>
    </w:p>
    <w:p w14:paraId="37207BAB" w14:textId="77777777" w:rsidR="00A13C91" w:rsidRPr="00183FF4" w:rsidRDefault="00A13C91" w:rsidP="00A13C91">
      <w:pPr>
        <w:pStyle w:val="BodyText"/>
        <w:ind w:left="8280"/>
        <w:rPr>
          <w:b/>
          <w:bCs/>
          <w:szCs w:val="24"/>
        </w:rPr>
      </w:pPr>
    </w:p>
    <w:p w14:paraId="77F473ED" w14:textId="2508FDC9" w:rsidR="00522BA5" w:rsidRPr="00183FF4" w:rsidRDefault="00522BA5" w:rsidP="00FA03B0">
      <w:pPr>
        <w:pStyle w:val="BodyText"/>
        <w:ind w:firstLine="720"/>
        <w:rPr>
          <w:szCs w:val="24"/>
        </w:rPr>
      </w:pPr>
      <w:r w:rsidRPr="00183FF4">
        <w:rPr>
          <w:noProof/>
        </w:rPr>
        <w:drawing>
          <wp:inline distT="0" distB="0" distL="0" distR="0" wp14:anchorId="64FCCF20" wp14:editId="648CD021">
            <wp:extent cx="5356860" cy="2713990"/>
            <wp:effectExtent l="0" t="0" r="15240" b="10160"/>
            <wp:docPr id="3819242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C3164F50-E699-396F-1274-84BFEF732A6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7075BCE" w14:textId="067AA577" w:rsidR="005E7107" w:rsidRPr="00183FF4" w:rsidRDefault="00855510" w:rsidP="00FA03B0">
      <w:pPr>
        <w:pStyle w:val="BodyText"/>
        <w:ind w:firstLine="720"/>
        <w:rPr>
          <w:szCs w:val="24"/>
        </w:rPr>
      </w:pPr>
      <w:r w:rsidRPr="00183FF4">
        <w:rPr>
          <w:szCs w:val="24"/>
        </w:rPr>
        <w:t xml:space="preserve">Veniturile din chirii locuințe previzionate pentru anul </w:t>
      </w:r>
      <w:r w:rsidR="00A124E9" w:rsidRPr="00183FF4">
        <w:rPr>
          <w:szCs w:val="24"/>
        </w:rPr>
        <w:t>2026</w:t>
      </w:r>
      <w:r w:rsidRPr="00183FF4">
        <w:rPr>
          <w:szCs w:val="24"/>
        </w:rPr>
        <w:t xml:space="preserve"> sunt în valoare </w:t>
      </w:r>
      <w:r w:rsidR="00D40DD5" w:rsidRPr="00183FF4">
        <w:rPr>
          <w:szCs w:val="24"/>
        </w:rPr>
        <w:t>3.</w:t>
      </w:r>
      <w:r w:rsidR="00183FF4">
        <w:rPr>
          <w:szCs w:val="24"/>
        </w:rPr>
        <w:t>842</w:t>
      </w:r>
      <w:r w:rsidRPr="00183FF4">
        <w:rPr>
          <w:szCs w:val="24"/>
        </w:rPr>
        <w:t xml:space="preserve"> mii lei </w:t>
      </w:r>
      <w:r w:rsidR="00FA03B0" w:rsidRPr="00183FF4">
        <w:rPr>
          <w:szCs w:val="24"/>
        </w:rPr>
        <w:t>și</w:t>
      </w:r>
      <w:r w:rsidRPr="00183FF4">
        <w:rPr>
          <w:szCs w:val="24"/>
        </w:rPr>
        <w:t xml:space="preserve"> reprezintă </w:t>
      </w:r>
      <w:r w:rsidR="00D40DD5" w:rsidRPr="00183FF4">
        <w:rPr>
          <w:szCs w:val="24"/>
        </w:rPr>
        <w:t>6</w:t>
      </w:r>
      <w:r w:rsidR="00183FF4">
        <w:rPr>
          <w:szCs w:val="24"/>
        </w:rPr>
        <w:t>9</w:t>
      </w:r>
      <w:r w:rsidRPr="00183FF4">
        <w:rPr>
          <w:szCs w:val="24"/>
        </w:rPr>
        <w:t>% din totalul veniturilor din chirii</w:t>
      </w:r>
      <w:r w:rsidR="00FA03B0" w:rsidRPr="00183FF4">
        <w:rPr>
          <w:szCs w:val="24"/>
        </w:rPr>
        <w:t>, iar veniturile din chirii spații cu altă destinație decât locuințe previzio</w:t>
      </w:r>
      <w:r w:rsidR="006324E5" w:rsidRPr="00183FF4">
        <w:rPr>
          <w:szCs w:val="24"/>
        </w:rPr>
        <w:t>n</w:t>
      </w:r>
      <w:r w:rsidR="00FA03B0" w:rsidRPr="00183FF4">
        <w:rPr>
          <w:szCs w:val="24"/>
        </w:rPr>
        <w:t xml:space="preserve">ate </w:t>
      </w:r>
      <w:r w:rsidRPr="00183FF4">
        <w:rPr>
          <w:szCs w:val="24"/>
        </w:rPr>
        <w:t xml:space="preserve"> </w:t>
      </w:r>
      <w:r w:rsidR="00FA03B0" w:rsidRPr="00183FF4">
        <w:rPr>
          <w:szCs w:val="24"/>
        </w:rPr>
        <w:t xml:space="preserve">pentru anul </w:t>
      </w:r>
      <w:r w:rsidR="00A124E9" w:rsidRPr="00183FF4">
        <w:rPr>
          <w:szCs w:val="24"/>
        </w:rPr>
        <w:t>2026</w:t>
      </w:r>
      <w:r w:rsidR="00FA03B0" w:rsidRPr="00183FF4">
        <w:rPr>
          <w:szCs w:val="24"/>
        </w:rPr>
        <w:t xml:space="preserve"> sunt în valoare de </w:t>
      </w:r>
      <w:r w:rsidR="00D40DD5" w:rsidRPr="00183FF4">
        <w:rPr>
          <w:szCs w:val="24"/>
        </w:rPr>
        <w:t>1.</w:t>
      </w:r>
      <w:r w:rsidR="00183FF4">
        <w:rPr>
          <w:szCs w:val="24"/>
        </w:rPr>
        <w:t>7</w:t>
      </w:r>
      <w:r w:rsidR="00D40DD5" w:rsidRPr="00183FF4">
        <w:rPr>
          <w:szCs w:val="24"/>
        </w:rPr>
        <w:t>6</w:t>
      </w:r>
      <w:r w:rsidR="003705B7" w:rsidRPr="00183FF4">
        <w:rPr>
          <w:szCs w:val="24"/>
        </w:rPr>
        <w:t>7</w:t>
      </w:r>
      <w:r w:rsidR="00FA03B0" w:rsidRPr="00183FF4">
        <w:rPr>
          <w:szCs w:val="24"/>
        </w:rPr>
        <w:t xml:space="preserve"> mii lei </w:t>
      </w:r>
      <w:r w:rsidRPr="00183FF4">
        <w:rPr>
          <w:szCs w:val="24"/>
        </w:rPr>
        <w:t xml:space="preserve">și </w:t>
      </w:r>
      <w:r w:rsidR="00FA03B0" w:rsidRPr="00183FF4">
        <w:rPr>
          <w:szCs w:val="24"/>
        </w:rPr>
        <w:t xml:space="preserve">reprezintă </w:t>
      </w:r>
      <w:r w:rsidR="00D40DD5" w:rsidRPr="00183FF4">
        <w:rPr>
          <w:szCs w:val="24"/>
        </w:rPr>
        <w:t>3</w:t>
      </w:r>
      <w:r w:rsidR="00183FF4">
        <w:rPr>
          <w:szCs w:val="24"/>
        </w:rPr>
        <w:t>1</w:t>
      </w:r>
      <w:r w:rsidR="00FA03B0" w:rsidRPr="00183FF4">
        <w:rPr>
          <w:szCs w:val="24"/>
        </w:rPr>
        <w:t xml:space="preserve">% din </w:t>
      </w:r>
      <w:r w:rsidRPr="00183FF4">
        <w:rPr>
          <w:szCs w:val="24"/>
        </w:rPr>
        <w:t xml:space="preserve"> </w:t>
      </w:r>
      <w:r w:rsidR="00FA03B0" w:rsidRPr="00183FF4">
        <w:rPr>
          <w:szCs w:val="24"/>
        </w:rPr>
        <w:t>totalul veniturilor din chirii</w:t>
      </w:r>
      <w:r w:rsidRPr="00183FF4">
        <w:rPr>
          <w:szCs w:val="24"/>
        </w:rPr>
        <w:t>.</w:t>
      </w:r>
    </w:p>
    <w:p w14:paraId="6B9F9ECB" w14:textId="77777777" w:rsidR="00B0104F" w:rsidRPr="00183FF4" w:rsidRDefault="00B0104F" w:rsidP="00FA03B0">
      <w:pPr>
        <w:pStyle w:val="BodyText"/>
        <w:ind w:firstLine="720"/>
        <w:rPr>
          <w:szCs w:val="24"/>
        </w:rPr>
      </w:pPr>
    </w:p>
    <w:p w14:paraId="0E17977D" w14:textId="59B42D0A" w:rsidR="00602C1F" w:rsidRPr="00183FF4" w:rsidRDefault="00602C1F" w:rsidP="00E56501">
      <w:pPr>
        <w:pStyle w:val="BodyText"/>
        <w:rPr>
          <w:noProof/>
          <w:szCs w:val="24"/>
        </w:rPr>
      </w:pPr>
    </w:p>
    <w:p w14:paraId="4A60FE06" w14:textId="77777777" w:rsidR="001A64C4" w:rsidRPr="00183FF4" w:rsidRDefault="001A64C4" w:rsidP="00E56501">
      <w:pPr>
        <w:pStyle w:val="BodyText"/>
        <w:rPr>
          <w:noProof/>
          <w:szCs w:val="24"/>
        </w:rPr>
      </w:pPr>
    </w:p>
    <w:p w14:paraId="4363414E" w14:textId="77777777" w:rsidR="00FA03B0" w:rsidRPr="00183FF4" w:rsidRDefault="00FA03B0" w:rsidP="00FA03B0">
      <w:pPr>
        <w:pStyle w:val="BodyText"/>
        <w:ind w:left="360"/>
        <w:rPr>
          <w:szCs w:val="24"/>
        </w:rPr>
      </w:pPr>
      <w:r w:rsidRPr="00183FF4">
        <w:rPr>
          <w:szCs w:val="24"/>
        </w:rPr>
        <w:t>1.1.1. Veniturile din chirii locuințe sunt estimate sub următoarea structură:</w:t>
      </w:r>
    </w:p>
    <w:p w14:paraId="51CD2AC5" w14:textId="05D69044" w:rsidR="00FA03B0" w:rsidRPr="00183FF4" w:rsidRDefault="005B7F45" w:rsidP="00FA03B0">
      <w:pPr>
        <w:pStyle w:val="BodyText"/>
        <w:ind w:left="360"/>
        <w:rPr>
          <w:szCs w:val="24"/>
        </w:rPr>
      </w:pPr>
      <w:r w:rsidRPr="00183FF4">
        <w:rPr>
          <w:szCs w:val="24"/>
        </w:rPr>
        <w:tab/>
      </w:r>
      <w:r w:rsidRPr="00183FF4">
        <w:rPr>
          <w:szCs w:val="24"/>
        </w:rPr>
        <w:tab/>
      </w:r>
      <w:r w:rsidRPr="00183FF4">
        <w:rPr>
          <w:szCs w:val="24"/>
        </w:rPr>
        <w:tab/>
      </w:r>
      <w:r w:rsidRPr="00183FF4">
        <w:rPr>
          <w:szCs w:val="24"/>
        </w:rPr>
        <w:tab/>
      </w:r>
      <w:r w:rsidRPr="00183FF4">
        <w:rPr>
          <w:szCs w:val="24"/>
        </w:rPr>
        <w:tab/>
      </w:r>
      <w:r w:rsidRPr="00183FF4">
        <w:rPr>
          <w:szCs w:val="24"/>
        </w:rPr>
        <w:tab/>
      </w:r>
      <w:r w:rsidRPr="00183FF4">
        <w:rPr>
          <w:szCs w:val="24"/>
        </w:rPr>
        <w:tab/>
      </w:r>
      <w:r w:rsidRPr="00183FF4">
        <w:rPr>
          <w:szCs w:val="24"/>
        </w:rPr>
        <w:tab/>
      </w:r>
      <w:r w:rsidR="003705B7" w:rsidRPr="00183FF4">
        <w:rPr>
          <w:szCs w:val="24"/>
        </w:rPr>
        <w:tab/>
      </w:r>
      <w:r w:rsidR="003705B7" w:rsidRPr="00183FF4">
        <w:rPr>
          <w:szCs w:val="24"/>
        </w:rPr>
        <w:tab/>
      </w:r>
      <w:r w:rsidR="005A1183" w:rsidRPr="00183FF4">
        <w:rPr>
          <w:szCs w:val="24"/>
        </w:rPr>
        <w:t xml:space="preserve">                    </w:t>
      </w:r>
      <w:r w:rsidRPr="00183FF4">
        <w:rPr>
          <w:szCs w:val="24"/>
        </w:rPr>
        <w:t xml:space="preserve">- mii lei </w:t>
      </w:r>
      <w:r w:rsidR="006F7439" w:rsidRPr="00183FF4">
        <w:rPr>
          <w:szCs w:val="24"/>
        </w:rPr>
        <w:t>–</w:t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5382"/>
        <w:gridCol w:w="3685"/>
      </w:tblGrid>
      <w:tr w:rsidR="00681541" w:rsidRPr="00681541" w14:paraId="2102A35E" w14:textId="77777777" w:rsidTr="00681541">
        <w:trPr>
          <w:trHeight w:val="312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2717E" w14:textId="77777777" w:rsidR="00681541" w:rsidRPr="00681541" w:rsidRDefault="00681541" w:rsidP="00681541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681541">
              <w:rPr>
                <w:rFonts w:ascii="Times New Roman" w:hAnsi="Times New Roman"/>
                <w:b/>
                <w:bCs/>
                <w:sz w:val="22"/>
                <w:szCs w:val="22"/>
              </w:rPr>
              <w:t>Chirii locuințe fără cota ANL, din care: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8B489" w14:textId="77777777" w:rsidR="00681541" w:rsidRPr="00681541" w:rsidRDefault="00681541" w:rsidP="00681541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681541">
              <w:rPr>
                <w:rFonts w:ascii="Times New Roman" w:hAnsi="Times New Roman"/>
                <w:b/>
                <w:bCs/>
                <w:sz w:val="22"/>
                <w:szCs w:val="22"/>
              </w:rPr>
              <w:t>2.619</w:t>
            </w:r>
          </w:p>
        </w:tc>
      </w:tr>
      <w:tr w:rsidR="00681541" w:rsidRPr="00681541" w14:paraId="71F5CAFB" w14:textId="77777777" w:rsidTr="00681541">
        <w:trPr>
          <w:trHeight w:val="312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21E71" w14:textId="3A9FE552" w:rsidR="00681541" w:rsidRPr="00681541" w:rsidRDefault="00681541" w:rsidP="00681541">
            <w:pPr>
              <w:rPr>
                <w:rFonts w:ascii="Times New Roman" w:hAnsi="Times New Roman"/>
                <w:sz w:val="22"/>
                <w:szCs w:val="22"/>
              </w:rPr>
            </w:pPr>
            <w:r w:rsidRPr="00681541">
              <w:rPr>
                <w:rFonts w:ascii="Times New Roman" w:hAnsi="Times New Roman"/>
                <w:sz w:val="22"/>
                <w:szCs w:val="22"/>
              </w:rPr>
              <w:t xml:space="preserve">Locuinte ANL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6D853" w14:textId="77777777" w:rsidR="00681541" w:rsidRPr="00681541" w:rsidRDefault="00681541" w:rsidP="00681541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681541">
              <w:rPr>
                <w:rFonts w:ascii="Times New Roman" w:hAnsi="Times New Roman"/>
                <w:sz w:val="22"/>
                <w:szCs w:val="22"/>
              </w:rPr>
              <w:t>675</w:t>
            </w:r>
          </w:p>
        </w:tc>
      </w:tr>
      <w:tr w:rsidR="00681541" w:rsidRPr="00681541" w14:paraId="55F157BA" w14:textId="77777777" w:rsidTr="00681541">
        <w:trPr>
          <w:trHeight w:val="312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8EF7F" w14:textId="5078653C" w:rsidR="00681541" w:rsidRPr="00681541" w:rsidRDefault="00681541" w:rsidP="00681541">
            <w:pPr>
              <w:rPr>
                <w:rFonts w:ascii="Times New Roman" w:hAnsi="Times New Roman"/>
                <w:sz w:val="22"/>
                <w:szCs w:val="22"/>
              </w:rPr>
            </w:pPr>
            <w:r w:rsidRPr="00681541">
              <w:rPr>
                <w:rFonts w:ascii="Times New Roman" w:hAnsi="Times New Roman"/>
                <w:sz w:val="22"/>
                <w:szCs w:val="22"/>
              </w:rPr>
              <w:t>Locuințe sociale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8E621" w14:textId="77777777" w:rsidR="00681541" w:rsidRPr="00681541" w:rsidRDefault="00681541" w:rsidP="00681541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681541">
              <w:rPr>
                <w:rFonts w:ascii="Times New Roman" w:hAnsi="Times New Roman"/>
                <w:sz w:val="22"/>
                <w:szCs w:val="22"/>
              </w:rPr>
              <w:t>552</w:t>
            </w:r>
          </w:p>
        </w:tc>
      </w:tr>
      <w:tr w:rsidR="00681541" w:rsidRPr="00681541" w14:paraId="2F74D711" w14:textId="77777777" w:rsidTr="00681541">
        <w:trPr>
          <w:trHeight w:val="312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F6F4F" w14:textId="4AE01AC8" w:rsidR="00681541" w:rsidRPr="00681541" w:rsidRDefault="00681541" w:rsidP="00681541">
            <w:pPr>
              <w:rPr>
                <w:rFonts w:ascii="Times New Roman" w:hAnsi="Times New Roman"/>
                <w:sz w:val="22"/>
                <w:szCs w:val="22"/>
              </w:rPr>
            </w:pPr>
            <w:r w:rsidRPr="00681541">
              <w:rPr>
                <w:rFonts w:ascii="Times New Roman" w:hAnsi="Times New Roman"/>
                <w:sz w:val="22"/>
                <w:szCs w:val="22"/>
              </w:rPr>
              <w:t>Locuințe Pandurilor 44-46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E0364" w14:textId="77777777" w:rsidR="00681541" w:rsidRPr="00681541" w:rsidRDefault="00681541" w:rsidP="00681541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681541">
              <w:rPr>
                <w:rFonts w:ascii="Times New Roman" w:hAnsi="Times New Roman"/>
                <w:sz w:val="22"/>
                <w:szCs w:val="22"/>
              </w:rPr>
              <w:t>1.392</w:t>
            </w:r>
          </w:p>
        </w:tc>
      </w:tr>
    </w:tbl>
    <w:p w14:paraId="2F14E4C2" w14:textId="312F7F73" w:rsidR="00A13C91" w:rsidRPr="00183FF4" w:rsidRDefault="00A13C91" w:rsidP="00E56501">
      <w:pPr>
        <w:pStyle w:val="BodyText"/>
        <w:rPr>
          <w:noProof/>
          <w:szCs w:val="24"/>
        </w:rPr>
      </w:pPr>
    </w:p>
    <w:p w14:paraId="4F4C5613" w14:textId="33A89853" w:rsidR="003705B7" w:rsidRPr="00183FF4" w:rsidRDefault="00681541" w:rsidP="005B7F45">
      <w:pPr>
        <w:pStyle w:val="BodyText"/>
        <w:ind w:left="360"/>
        <w:rPr>
          <w:szCs w:val="24"/>
        </w:rPr>
      </w:pPr>
      <w:r w:rsidRPr="00183FF4">
        <w:rPr>
          <w:noProof/>
        </w:rPr>
        <w:drawing>
          <wp:inline distT="0" distB="0" distL="0" distR="0" wp14:anchorId="65E8715B" wp14:editId="3757B3F7">
            <wp:extent cx="5463540" cy="3116580"/>
            <wp:effectExtent l="0" t="0" r="3810" b="7620"/>
            <wp:docPr id="155621923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7EAC5CA-55CA-DBA5-DDEA-DF6EB3E9A19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0BD5E8C6" w14:textId="77777777" w:rsidR="003705B7" w:rsidRPr="00183FF4" w:rsidRDefault="003705B7" w:rsidP="005B7F45">
      <w:pPr>
        <w:pStyle w:val="BodyText"/>
        <w:ind w:left="360"/>
        <w:rPr>
          <w:szCs w:val="24"/>
        </w:rPr>
      </w:pPr>
    </w:p>
    <w:p w14:paraId="6F3913EA" w14:textId="284FB365" w:rsidR="005B7F45" w:rsidRPr="00183FF4" w:rsidRDefault="005B7F45" w:rsidP="005B7F45">
      <w:pPr>
        <w:pStyle w:val="BodyText"/>
        <w:ind w:left="360"/>
        <w:rPr>
          <w:szCs w:val="24"/>
        </w:rPr>
      </w:pPr>
      <w:r w:rsidRPr="00183FF4">
        <w:rPr>
          <w:szCs w:val="24"/>
        </w:rPr>
        <w:t>1.1.2. Veniturile din chirii spații cu altă destinație decât locuințe sunt estimate sub următoarea structură:</w:t>
      </w:r>
    </w:p>
    <w:p w14:paraId="7BBDE73C" w14:textId="51E7B92D" w:rsidR="00343DF8" w:rsidRPr="00183FF4" w:rsidRDefault="00343DF8" w:rsidP="00343DF8">
      <w:pPr>
        <w:pStyle w:val="BodyText"/>
        <w:ind w:left="360"/>
        <w:rPr>
          <w:szCs w:val="24"/>
        </w:rPr>
      </w:pPr>
      <w:r w:rsidRPr="00183FF4">
        <w:rPr>
          <w:szCs w:val="24"/>
        </w:rPr>
        <w:tab/>
      </w:r>
      <w:r w:rsidRPr="00183FF4">
        <w:rPr>
          <w:szCs w:val="24"/>
        </w:rPr>
        <w:tab/>
      </w:r>
      <w:r w:rsidRPr="00183FF4">
        <w:rPr>
          <w:szCs w:val="24"/>
        </w:rPr>
        <w:tab/>
      </w:r>
      <w:r w:rsidRPr="00183FF4">
        <w:rPr>
          <w:szCs w:val="24"/>
        </w:rPr>
        <w:tab/>
      </w:r>
      <w:r w:rsidRPr="00183FF4">
        <w:rPr>
          <w:szCs w:val="24"/>
        </w:rPr>
        <w:tab/>
      </w:r>
      <w:r w:rsidRPr="00183FF4">
        <w:rPr>
          <w:szCs w:val="24"/>
        </w:rPr>
        <w:tab/>
      </w:r>
      <w:r w:rsidR="003705B7" w:rsidRPr="00183FF4">
        <w:rPr>
          <w:szCs w:val="24"/>
        </w:rPr>
        <w:tab/>
      </w:r>
      <w:r w:rsidR="003705B7" w:rsidRPr="00183FF4">
        <w:rPr>
          <w:szCs w:val="24"/>
        </w:rPr>
        <w:tab/>
      </w:r>
      <w:r w:rsidRPr="00183FF4">
        <w:rPr>
          <w:szCs w:val="24"/>
        </w:rPr>
        <w:tab/>
        <w:t xml:space="preserve">                    - mii lei </w:t>
      </w:r>
      <w:r w:rsidR="00FB2B7E" w:rsidRPr="00183FF4">
        <w:rPr>
          <w:szCs w:val="24"/>
        </w:rPr>
        <w:t>–</w:t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4957"/>
        <w:gridCol w:w="4110"/>
      </w:tblGrid>
      <w:tr w:rsidR="00681541" w:rsidRPr="00681541" w14:paraId="39899F1F" w14:textId="77777777" w:rsidTr="00681541">
        <w:trPr>
          <w:trHeight w:val="312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1F75F" w14:textId="77777777" w:rsidR="00681541" w:rsidRPr="00681541" w:rsidRDefault="00681541" w:rsidP="0068154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81541">
              <w:rPr>
                <w:rFonts w:ascii="Times New Roman" w:hAnsi="Times New Roman"/>
                <w:b/>
                <w:bCs/>
                <w:sz w:val="24"/>
                <w:szCs w:val="24"/>
              </w:rPr>
              <w:t>Chirii spații, din care: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BF458" w14:textId="77777777" w:rsidR="00681541" w:rsidRPr="00681541" w:rsidRDefault="00681541" w:rsidP="00681541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81541">
              <w:rPr>
                <w:rFonts w:ascii="Times New Roman" w:hAnsi="Times New Roman"/>
                <w:b/>
                <w:bCs/>
                <w:sz w:val="24"/>
                <w:szCs w:val="24"/>
              </w:rPr>
              <w:t>1.767</w:t>
            </w:r>
          </w:p>
        </w:tc>
      </w:tr>
      <w:tr w:rsidR="00681541" w:rsidRPr="00681541" w14:paraId="74D6F0F9" w14:textId="77777777" w:rsidTr="00681541">
        <w:trPr>
          <w:trHeight w:val="312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A4937" w14:textId="77777777" w:rsidR="00681541" w:rsidRPr="00681541" w:rsidRDefault="00681541" w:rsidP="00681541">
            <w:pPr>
              <w:rPr>
                <w:rFonts w:ascii="Times New Roman" w:hAnsi="Times New Roman"/>
                <w:sz w:val="24"/>
                <w:szCs w:val="24"/>
              </w:rPr>
            </w:pPr>
            <w:r w:rsidRPr="00681541">
              <w:rPr>
                <w:rFonts w:ascii="Times New Roman" w:hAnsi="Times New Roman"/>
                <w:sz w:val="24"/>
                <w:szCs w:val="24"/>
              </w:rPr>
              <w:t>Spatii pt.ONG, partide politice, instituții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7C4D4" w14:textId="77777777" w:rsidR="00681541" w:rsidRPr="00681541" w:rsidRDefault="00681541" w:rsidP="0068154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1541">
              <w:rPr>
                <w:rFonts w:ascii="Times New Roman" w:hAnsi="Times New Roman"/>
                <w:sz w:val="24"/>
                <w:szCs w:val="24"/>
              </w:rPr>
              <w:t>520</w:t>
            </w:r>
          </w:p>
        </w:tc>
      </w:tr>
      <w:tr w:rsidR="00681541" w:rsidRPr="00681541" w14:paraId="1DBAAD3A" w14:textId="77777777" w:rsidTr="00681541">
        <w:trPr>
          <w:trHeight w:val="312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77950" w14:textId="77777777" w:rsidR="00681541" w:rsidRPr="00681541" w:rsidRDefault="00681541" w:rsidP="00681541">
            <w:pPr>
              <w:rPr>
                <w:rFonts w:ascii="Times New Roman" w:hAnsi="Times New Roman"/>
                <w:sz w:val="24"/>
                <w:szCs w:val="24"/>
              </w:rPr>
            </w:pPr>
            <w:r w:rsidRPr="00681541">
              <w:rPr>
                <w:rFonts w:ascii="Times New Roman" w:hAnsi="Times New Roman"/>
                <w:sz w:val="24"/>
                <w:szCs w:val="24"/>
              </w:rPr>
              <w:t>Spații comerciale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5F1D0" w14:textId="77777777" w:rsidR="00681541" w:rsidRPr="00681541" w:rsidRDefault="00681541" w:rsidP="0068154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1541">
              <w:rPr>
                <w:rFonts w:ascii="Times New Roman" w:hAnsi="Times New Roman"/>
                <w:sz w:val="24"/>
                <w:szCs w:val="24"/>
              </w:rPr>
              <w:t>1.218</w:t>
            </w:r>
          </w:p>
        </w:tc>
      </w:tr>
      <w:tr w:rsidR="00681541" w:rsidRPr="00681541" w14:paraId="37162218" w14:textId="77777777" w:rsidTr="00681541">
        <w:trPr>
          <w:trHeight w:val="312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45CDE" w14:textId="77777777" w:rsidR="00681541" w:rsidRPr="00681541" w:rsidRDefault="00681541" w:rsidP="00681541">
            <w:pPr>
              <w:rPr>
                <w:rFonts w:ascii="Times New Roman" w:hAnsi="Times New Roman"/>
                <w:sz w:val="24"/>
                <w:szCs w:val="24"/>
              </w:rPr>
            </w:pPr>
            <w:r w:rsidRPr="00681541">
              <w:rPr>
                <w:rFonts w:ascii="Times New Roman" w:hAnsi="Times New Roman"/>
                <w:sz w:val="24"/>
                <w:szCs w:val="24"/>
              </w:rPr>
              <w:t>Garaje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B7F79" w14:textId="77777777" w:rsidR="00681541" w:rsidRPr="00681541" w:rsidRDefault="00681541" w:rsidP="0068154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1541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</w:tbl>
    <w:p w14:paraId="3AE08882" w14:textId="390FF4D2" w:rsidR="006F7439" w:rsidRPr="00183FF4" w:rsidRDefault="006F7439" w:rsidP="00343DF8">
      <w:pPr>
        <w:pStyle w:val="BodyText"/>
        <w:ind w:left="360"/>
        <w:rPr>
          <w:szCs w:val="24"/>
        </w:rPr>
      </w:pPr>
    </w:p>
    <w:p w14:paraId="38EDA71E" w14:textId="4E3B0E69" w:rsidR="00FB2B7E" w:rsidRPr="00183FF4" w:rsidRDefault="00681541" w:rsidP="00343DF8">
      <w:pPr>
        <w:pStyle w:val="BodyText"/>
        <w:ind w:left="360"/>
        <w:rPr>
          <w:color w:val="FF0000"/>
          <w:szCs w:val="24"/>
        </w:rPr>
      </w:pPr>
      <w:r w:rsidRPr="00183FF4">
        <w:rPr>
          <w:noProof/>
        </w:rPr>
        <w:drawing>
          <wp:inline distT="0" distB="0" distL="0" distR="0" wp14:anchorId="4AA4C17D" wp14:editId="15840846">
            <wp:extent cx="5288280" cy="2743200"/>
            <wp:effectExtent l="0" t="0" r="7620" b="0"/>
            <wp:docPr id="194963307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FCC67827-25DF-495B-B8F4-28B5C1BA7AA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737C92E6" w14:textId="77777777" w:rsidR="00B2244F" w:rsidRPr="00183FF4" w:rsidRDefault="008D4F1D" w:rsidP="00AE2977">
      <w:pPr>
        <w:pStyle w:val="BodyText"/>
        <w:ind w:firstLine="426"/>
        <w:rPr>
          <w:szCs w:val="24"/>
        </w:rPr>
      </w:pPr>
      <w:r w:rsidRPr="00183FF4">
        <w:rPr>
          <w:szCs w:val="24"/>
        </w:rPr>
        <w:lastRenderedPageBreak/>
        <w:t>1.</w:t>
      </w:r>
      <w:r w:rsidR="00AE2977" w:rsidRPr="00183FF4">
        <w:rPr>
          <w:szCs w:val="24"/>
        </w:rPr>
        <w:t>2</w:t>
      </w:r>
      <w:r w:rsidRPr="00183FF4">
        <w:rPr>
          <w:szCs w:val="24"/>
        </w:rPr>
        <w:t xml:space="preserve">. </w:t>
      </w:r>
      <w:r w:rsidR="00B2244F" w:rsidRPr="00183FF4">
        <w:rPr>
          <w:szCs w:val="24"/>
        </w:rPr>
        <w:t>Venituri</w:t>
      </w:r>
      <w:r w:rsidR="00B25754" w:rsidRPr="00183FF4">
        <w:rPr>
          <w:szCs w:val="24"/>
        </w:rPr>
        <w:t xml:space="preserve"> din </w:t>
      </w:r>
      <w:r w:rsidR="00B2244F" w:rsidRPr="00183FF4">
        <w:rPr>
          <w:szCs w:val="24"/>
        </w:rPr>
        <w:t>servicii prestate:</w:t>
      </w:r>
    </w:p>
    <w:p w14:paraId="0D1C6626" w14:textId="02B4BFE8" w:rsidR="00B25754" w:rsidRPr="00183FF4" w:rsidRDefault="00B25754" w:rsidP="00AE2977">
      <w:pPr>
        <w:ind w:firstLine="450"/>
        <w:jc w:val="both"/>
        <w:rPr>
          <w:rFonts w:ascii="Times New Roman" w:hAnsi="Times New Roman"/>
          <w:sz w:val="24"/>
          <w:szCs w:val="24"/>
        </w:rPr>
      </w:pPr>
      <w:r w:rsidRPr="00183FF4">
        <w:rPr>
          <w:rFonts w:ascii="Times New Roman" w:hAnsi="Times New Roman"/>
          <w:sz w:val="24"/>
          <w:szCs w:val="24"/>
        </w:rPr>
        <w:t xml:space="preserve">Se estimează </w:t>
      </w:r>
      <w:r w:rsidR="009E387C" w:rsidRPr="00183FF4">
        <w:rPr>
          <w:rFonts w:ascii="Times New Roman" w:hAnsi="Times New Roman"/>
          <w:sz w:val="24"/>
          <w:szCs w:val="24"/>
        </w:rPr>
        <w:t xml:space="preserve">o valoare de </w:t>
      </w:r>
      <w:r w:rsidRPr="00183FF4">
        <w:rPr>
          <w:rFonts w:ascii="Times New Roman" w:hAnsi="Times New Roman"/>
          <w:sz w:val="24"/>
          <w:szCs w:val="24"/>
        </w:rPr>
        <w:t xml:space="preserve">cca. </w:t>
      </w:r>
      <w:r w:rsidR="00D509B5" w:rsidRPr="00183FF4">
        <w:rPr>
          <w:rFonts w:ascii="Times New Roman" w:hAnsi="Times New Roman"/>
          <w:sz w:val="24"/>
          <w:szCs w:val="24"/>
        </w:rPr>
        <w:t>20</w:t>
      </w:r>
      <w:r w:rsidR="00B3528D" w:rsidRPr="00183FF4">
        <w:rPr>
          <w:rFonts w:ascii="Times New Roman" w:hAnsi="Times New Roman"/>
          <w:sz w:val="24"/>
          <w:szCs w:val="24"/>
        </w:rPr>
        <w:t xml:space="preserve"> mii</w:t>
      </w:r>
      <w:r w:rsidRPr="00183FF4">
        <w:rPr>
          <w:rFonts w:ascii="Times New Roman" w:hAnsi="Times New Roman"/>
          <w:sz w:val="24"/>
          <w:szCs w:val="24"/>
        </w:rPr>
        <w:t xml:space="preserve"> </w:t>
      </w:r>
      <w:r w:rsidR="00832F6E" w:rsidRPr="00183FF4">
        <w:rPr>
          <w:rFonts w:ascii="Times New Roman" w:hAnsi="Times New Roman"/>
          <w:sz w:val="24"/>
          <w:szCs w:val="24"/>
        </w:rPr>
        <w:t>lei</w:t>
      </w:r>
      <w:r w:rsidRPr="00183FF4">
        <w:rPr>
          <w:rFonts w:ascii="Times New Roman" w:hAnsi="Times New Roman"/>
          <w:sz w:val="24"/>
          <w:szCs w:val="24"/>
        </w:rPr>
        <w:t xml:space="preserve"> din</w:t>
      </w:r>
      <w:r w:rsidR="009E387C" w:rsidRPr="00183FF4">
        <w:rPr>
          <w:rFonts w:ascii="Times New Roman" w:hAnsi="Times New Roman"/>
          <w:sz w:val="24"/>
          <w:szCs w:val="24"/>
        </w:rPr>
        <w:t>:</w:t>
      </w:r>
      <w:r w:rsidRPr="00183FF4">
        <w:rPr>
          <w:rFonts w:ascii="Times New Roman" w:hAnsi="Times New Roman"/>
          <w:sz w:val="24"/>
          <w:szCs w:val="24"/>
        </w:rPr>
        <w:t xml:space="preserve"> prestările efectuate către deţinătorii şi chiriaşii imobilelor care solicită refacerea şi multiplicarea contractelor de vânzare–cumpărare şi închiriere</w:t>
      </w:r>
      <w:r w:rsidR="00200B19" w:rsidRPr="00183FF4">
        <w:rPr>
          <w:rFonts w:ascii="Times New Roman" w:hAnsi="Times New Roman"/>
          <w:sz w:val="24"/>
          <w:szCs w:val="24"/>
        </w:rPr>
        <w:t>.</w:t>
      </w:r>
    </w:p>
    <w:p w14:paraId="158780EC" w14:textId="77777777" w:rsidR="007944E0" w:rsidRPr="00183FF4" w:rsidRDefault="007944E0" w:rsidP="00AE2977">
      <w:pPr>
        <w:pStyle w:val="BodyTextIndent3"/>
        <w:tabs>
          <w:tab w:val="left" w:pos="709"/>
        </w:tabs>
        <w:ind w:left="0" w:firstLine="0"/>
        <w:jc w:val="both"/>
        <w:rPr>
          <w:rFonts w:ascii="Times New Roman" w:hAnsi="Times New Roman"/>
          <w:szCs w:val="24"/>
          <w:lang w:val="ro-RO"/>
        </w:rPr>
      </w:pPr>
    </w:p>
    <w:p w14:paraId="0E118082" w14:textId="053E207A" w:rsidR="00E62098" w:rsidRPr="00183FF4" w:rsidRDefault="00AE2977" w:rsidP="00681541">
      <w:pPr>
        <w:pStyle w:val="BodyTextIndent3"/>
        <w:tabs>
          <w:tab w:val="left" w:pos="360"/>
          <w:tab w:val="left" w:pos="450"/>
        </w:tabs>
        <w:ind w:left="0" w:firstLine="0"/>
        <w:jc w:val="both"/>
        <w:rPr>
          <w:rFonts w:ascii="Times New Roman" w:hAnsi="Times New Roman"/>
          <w:szCs w:val="24"/>
          <w:lang w:val="ro-RO"/>
        </w:rPr>
      </w:pPr>
      <w:r w:rsidRPr="00183FF4">
        <w:rPr>
          <w:rFonts w:ascii="Times New Roman" w:hAnsi="Times New Roman"/>
          <w:szCs w:val="24"/>
          <w:lang w:val="ro-RO"/>
        </w:rPr>
        <w:tab/>
      </w:r>
    </w:p>
    <w:p w14:paraId="36A481A3" w14:textId="77777777" w:rsidR="004052DB" w:rsidRPr="00183FF4" w:rsidRDefault="00B25754" w:rsidP="00B25754">
      <w:pPr>
        <w:rPr>
          <w:rFonts w:ascii="Times New Roman" w:hAnsi="Times New Roman"/>
          <w:sz w:val="24"/>
          <w:szCs w:val="24"/>
        </w:rPr>
      </w:pPr>
      <w:r w:rsidRPr="00183FF4">
        <w:rPr>
          <w:rFonts w:ascii="Times New Roman" w:hAnsi="Times New Roman"/>
          <w:b/>
          <w:sz w:val="24"/>
          <w:szCs w:val="24"/>
        </w:rPr>
        <w:t xml:space="preserve"> </w:t>
      </w:r>
    </w:p>
    <w:p w14:paraId="600E1FA2" w14:textId="77777777" w:rsidR="00B25754" w:rsidRPr="00183FF4" w:rsidRDefault="001B1E1E" w:rsidP="004052DB">
      <w:pPr>
        <w:pStyle w:val="Heading7"/>
        <w:rPr>
          <w:sz w:val="24"/>
          <w:szCs w:val="24"/>
        </w:rPr>
      </w:pPr>
      <w:r w:rsidRPr="00183FF4">
        <w:rPr>
          <w:sz w:val="24"/>
          <w:szCs w:val="24"/>
        </w:rPr>
        <w:t>II.</w:t>
      </w:r>
      <w:r w:rsidR="00B25754" w:rsidRPr="00183FF4">
        <w:rPr>
          <w:sz w:val="24"/>
          <w:szCs w:val="24"/>
        </w:rPr>
        <w:t xml:space="preserve">FUNDAMENTAREA PRINCIPALELOR CAPITOLE DE CHELTUIELI </w:t>
      </w:r>
    </w:p>
    <w:p w14:paraId="18E06664" w14:textId="6E0D6FE2" w:rsidR="00424244" w:rsidRPr="00183FF4" w:rsidRDefault="00424244" w:rsidP="00424244">
      <w:pPr>
        <w:ind w:firstLine="720"/>
        <w:rPr>
          <w:rFonts w:ascii="Times New Roman" w:hAnsi="Times New Roman"/>
          <w:sz w:val="24"/>
          <w:szCs w:val="24"/>
        </w:rPr>
      </w:pPr>
      <w:r w:rsidRPr="00183FF4">
        <w:rPr>
          <w:rFonts w:ascii="Times New Roman" w:hAnsi="Times New Roman"/>
          <w:sz w:val="24"/>
          <w:szCs w:val="24"/>
        </w:rPr>
        <w:t xml:space="preserve">Cheltuielile totale prognozate pentru anul </w:t>
      </w:r>
      <w:r w:rsidR="00A124E9" w:rsidRPr="00183FF4">
        <w:rPr>
          <w:rFonts w:ascii="Times New Roman" w:hAnsi="Times New Roman"/>
          <w:sz w:val="24"/>
          <w:szCs w:val="24"/>
        </w:rPr>
        <w:t>2026</w:t>
      </w:r>
      <w:r w:rsidRPr="00183FF4">
        <w:rPr>
          <w:rFonts w:ascii="Times New Roman" w:hAnsi="Times New Roman"/>
          <w:sz w:val="24"/>
          <w:szCs w:val="24"/>
        </w:rPr>
        <w:t xml:space="preserve"> sunt în valoare de </w:t>
      </w:r>
      <w:r w:rsidR="005817F9">
        <w:rPr>
          <w:rFonts w:ascii="Times New Roman" w:hAnsi="Times New Roman"/>
          <w:sz w:val="24"/>
          <w:szCs w:val="24"/>
        </w:rPr>
        <w:t>6</w:t>
      </w:r>
      <w:r w:rsidR="00C56B61" w:rsidRPr="00183FF4">
        <w:rPr>
          <w:rFonts w:ascii="Times New Roman" w:hAnsi="Times New Roman"/>
          <w:sz w:val="24"/>
          <w:szCs w:val="24"/>
        </w:rPr>
        <w:t>.</w:t>
      </w:r>
      <w:r w:rsidR="005817F9">
        <w:rPr>
          <w:rFonts w:ascii="Times New Roman" w:hAnsi="Times New Roman"/>
          <w:sz w:val="24"/>
          <w:szCs w:val="24"/>
        </w:rPr>
        <w:t>27</w:t>
      </w:r>
      <w:r w:rsidR="00E92599" w:rsidRPr="00183FF4">
        <w:rPr>
          <w:rFonts w:ascii="Times New Roman" w:hAnsi="Times New Roman"/>
          <w:sz w:val="24"/>
          <w:szCs w:val="24"/>
        </w:rPr>
        <w:t>6</w:t>
      </w:r>
      <w:r w:rsidR="005E7107" w:rsidRPr="00183FF4">
        <w:rPr>
          <w:rFonts w:ascii="Times New Roman" w:hAnsi="Times New Roman"/>
          <w:sz w:val="24"/>
          <w:szCs w:val="24"/>
        </w:rPr>
        <w:t xml:space="preserve"> mii</w:t>
      </w:r>
      <w:r w:rsidRPr="00183FF4">
        <w:rPr>
          <w:rFonts w:ascii="Times New Roman" w:hAnsi="Times New Roman"/>
          <w:sz w:val="24"/>
          <w:szCs w:val="24"/>
        </w:rPr>
        <w:t xml:space="preserve"> lei, din care cheltuieli de exploatare în valoare de </w:t>
      </w:r>
      <w:r w:rsidR="005817F9">
        <w:rPr>
          <w:rFonts w:ascii="Times New Roman" w:hAnsi="Times New Roman"/>
          <w:sz w:val="24"/>
          <w:szCs w:val="24"/>
        </w:rPr>
        <w:t>6</w:t>
      </w:r>
      <w:r w:rsidR="00C56B61" w:rsidRPr="00183FF4">
        <w:rPr>
          <w:rFonts w:ascii="Times New Roman" w:hAnsi="Times New Roman"/>
          <w:sz w:val="24"/>
          <w:szCs w:val="24"/>
        </w:rPr>
        <w:t>.2</w:t>
      </w:r>
      <w:r w:rsidR="005817F9">
        <w:rPr>
          <w:rFonts w:ascii="Times New Roman" w:hAnsi="Times New Roman"/>
          <w:sz w:val="24"/>
          <w:szCs w:val="24"/>
        </w:rPr>
        <w:t>7</w:t>
      </w:r>
      <w:r w:rsidR="00E92599" w:rsidRPr="00183FF4">
        <w:rPr>
          <w:rFonts w:ascii="Times New Roman" w:hAnsi="Times New Roman"/>
          <w:sz w:val="24"/>
          <w:szCs w:val="24"/>
        </w:rPr>
        <w:t>6</w:t>
      </w:r>
      <w:r w:rsidR="005E7107" w:rsidRPr="00183FF4">
        <w:rPr>
          <w:rFonts w:ascii="Times New Roman" w:hAnsi="Times New Roman"/>
          <w:sz w:val="24"/>
          <w:szCs w:val="24"/>
        </w:rPr>
        <w:t xml:space="preserve"> mii </w:t>
      </w:r>
      <w:r w:rsidRPr="00183FF4">
        <w:rPr>
          <w:rFonts w:ascii="Times New Roman" w:hAnsi="Times New Roman"/>
          <w:sz w:val="24"/>
          <w:szCs w:val="24"/>
        </w:rPr>
        <w:t>lei.</w:t>
      </w:r>
    </w:p>
    <w:p w14:paraId="73C4CA50" w14:textId="77777777" w:rsidR="00424244" w:rsidRPr="00183FF4" w:rsidRDefault="00424244" w:rsidP="00424244">
      <w:pPr>
        <w:rPr>
          <w:rFonts w:ascii="Times New Roman" w:hAnsi="Times New Roman"/>
          <w:sz w:val="24"/>
          <w:szCs w:val="24"/>
        </w:rPr>
      </w:pPr>
    </w:p>
    <w:p w14:paraId="5F9263E9" w14:textId="77777777" w:rsidR="001B1E1E" w:rsidRPr="00183FF4" w:rsidRDefault="00C06385" w:rsidP="00C06385">
      <w:pPr>
        <w:ind w:firstLine="360"/>
        <w:rPr>
          <w:rFonts w:ascii="Times New Roman" w:hAnsi="Times New Roman"/>
          <w:b/>
          <w:sz w:val="24"/>
          <w:szCs w:val="24"/>
        </w:rPr>
      </w:pPr>
      <w:r w:rsidRPr="00183FF4">
        <w:rPr>
          <w:rFonts w:ascii="Times New Roman" w:hAnsi="Times New Roman"/>
          <w:b/>
          <w:sz w:val="24"/>
          <w:szCs w:val="24"/>
        </w:rPr>
        <w:t>2.1.</w:t>
      </w:r>
      <w:r w:rsidR="00F9145D" w:rsidRPr="00183FF4">
        <w:rPr>
          <w:rFonts w:ascii="Times New Roman" w:hAnsi="Times New Roman"/>
          <w:b/>
          <w:sz w:val="24"/>
          <w:szCs w:val="24"/>
        </w:rPr>
        <w:t>Fundamentarea c</w:t>
      </w:r>
      <w:r w:rsidR="001B1E1E" w:rsidRPr="00183FF4">
        <w:rPr>
          <w:rFonts w:ascii="Times New Roman" w:hAnsi="Times New Roman"/>
          <w:b/>
          <w:sz w:val="24"/>
          <w:szCs w:val="24"/>
        </w:rPr>
        <w:t>heltuieli</w:t>
      </w:r>
      <w:r w:rsidR="00F9145D" w:rsidRPr="00183FF4">
        <w:rPr>
          <w:rFonts w:ascii="Times New Roman" w:hAnsi="Times New Roman"/>
          <w:b/>
          <w:sz w:val="24"/>
          <w:szCs w:val="24"/>
        </w:rPr>
        <w:t xml:space="preserve">lor </w:t>
      </w:r>
      <w:r w:rsidR="001B1E1E" w:rsidRPr="00183FF4">
        <w:rPr>
          <w:rFonts w:ascii="Times New Roman" w:hAnsi="Times New Roman"/>
          <w:b/>
          <w:sz w:val="24"/>
          <w:szCs w:val="24"/>
        </w:rPr>
        <w:t xml:space="preserve"> de exploatare</w:t>
      </w:r>
    </w:p>
    <w:p w14:paraId="0E0FBD6F" w14:textId="5280F472" w:rsidR="00C06385" w:rsidRPr="00183FF4" w:rsidRDefault="00164A00" w:rsidP="00C06385">
      <w:pPr>
        <w:ind w:firstLine="360"/>
        <w:rPr>
          <w:rFonts w:ascii="Times New Roman" w:hAnsi="Times New Roman"/>
          <w:sz w:val="24"/>
          <w:szCs w:val="24"/>
        </w:rPr>
      </w:pPr>
      <w:r w:rsidRPr="00183FF4">
        <w:rPr>
          <w:rFonts w:ascii="Times New Roman" w:hAnsi="Times New Roman"/>
          <w:sz w:val="24"/>
          <w:szCs w:val="24"/>
        </w:rPr>
        <w:t xml:space="preserve">Cheltuielile de exploatare totale prognozate pentru anul </w:t>
      </w:r>
      <w:r w:rsidR="00A124E9" w:rsidRPr="00183FF4">
        <w:rPr>
          <w:rFonts w:ascii="Times New Roman" w:hAnsi="Times New Roman"/>
          <w:sz w:val="24"/>
          <w:szCs w:val="24"/>
        </w:rPr>
        <w:t>2026</w:t>
      </w:r>
      <w:r w:rsidRPr="00183FF4">
        <w:rPr>
          <w:rFonts w:ascii="Times New Roman" w:hAnsi="Times New Roman"/>
          <w:sz w:val="24"/>
          <w:szCs w:val="24"/>
        </w:rPr>
        <w:t xml:space="preserve"> sunt în valoare de </w:t>
      </w:r>
      <w:r w:rsidR="00681541" w:rsidRPr="00183FF4">
        <w:rPr>
          <w:rFonts w:ascii="Times New Roman" w:hAnsi="Times New Roman"/>
          <w:sz w:val="24"/>
          <w:szCs w:val="24"/>
        </w:rPr>
        <w:t>6</w:t>
      </w:r>
      <w:r w:rsidR="00C56B61" w:rsidRPr="00183FF4">
        <w:rPr>
          <w:rFonts w:ascii="Times New Roman" w:hAnsi="Times New Roman"/>
          <w:sz w:val="24"/>
          <w:szCs w:val="24"/>
        </w:rPr>
        <w:t>.2</w:t>
      </w:r>
      <w:r w:rsidR="00681541" w:rsidRPr="00183FF4">
        <w:rPr>
          <w:rFonts w:ascii="Times New Roman" w:hAnsi="Times New Roman"/>
          <w:sz w:val="24"/>
          <w:szCs w:val="24"/>
        </w:rPr>
        <w:t>7</w:t>
      </w:r>
      <w:r w:rsidR="00E92599" w:rsidRPr="00183FF4">
        <w:rPr>
          <w:rFonts w:ascii="Times New Roman" w:hAnsi="Times New Roman"/>
          <w:sz w:val="24"/>
          <w:szCs w:val="24"/>
        </w:rPr>
        <w:t>6</w:t>
      </w:r>
      <w:r w:rsidR="00C06385" w:rsidRPr="00183FF4">
        <w:rPr>
          <w:rFonts w:ascii="Times New Roman" w:hAnsi="Times New Roman"/>
          <w:sz w:val="24"/>
          <w:szCs w:val="24"/>
        </w:rPr>
        <w:t xml:space="preserve"> mii lei și au următoarea structură:</w:t>
      </w:r>
    </w:p>
    <w:p w14:paraId="0CE3125C" w14:textId="7AD08C99" w:rsidR="00C06385" w:rsidRPr="00183FF4" w:rsidRDefault="00C06385" w:rsidP="00C06385">
      <w:pPr>
        <w:ind w:firstLine="360"/>
        <w:rPr>
          <w:rFonts w:ascii="Times New Roman" w:hAnsi="Times New Roman"/>
          <w:sz w:val="24"/>
          <w:szCs w:val="24"/>
        </w:rPr>
      </w:pPr>
      <w:r w:rsidRPr="00183FF4">
        <w:rPr>
          <w:rFonts w:ascii="Times New Roman" w:hAnsi="Times New Roman"/>
          <w:sz w:val="24"/>
          <w:szCs w:val="24"/>
        </w:rPr>
        <w:tab/>
      </w:r>
      <w:r w:rsidRPr="00183FF4">
        <w:rPr>
          <w:rFonts w:ascii="Times New Roman" w:hAnsi="Times New Roman"/>
          <w:sz w:val="24"/>
          <w:szCs w:val="24"/>
        </w:rPr>
        <w:tab/>
      </w:r>
      <w:r w:rsidRPr="00183FF4">
        <w:rPr>
          <w:rFonts w:ascii="Times New Roman" w:hAnsi="Times New Roman"/>
          <w:sz w:val="24"/>
          <w:szCs w:val="24"/>
        </w:rPr>
        <w:tab/>
      </w:r>
      <w:r w:rsidRPr="00183FF4">
        <w:rPr>
          <w:rFonts w:ascii="Times New Roman" w:hAnsi="Times New Roman"/>
          <w:sz w:val="24"/>
          <w:szCs w:val="24"/>
        </w:rPr>
        <w:tab/>
      </w:r>
      <w:r w:rsidRPr="00183FF4">
        <w:rPr>
          <w:rFonts w:ascii="Times New Roman" w:hAnsi="Times New Roman"/>
          <w:sz w:val="24"/>
          <w:szCs w:val="24"/>
        </w:rPr>
        <w:tab/>
      </w:r>
      <w:r w:rsidRPr="00183FF4">
        <w:rPr>
          <w:rFonts w:ascii="Times New Roman" w:hAnsi="Times New Roman"/>
          <w:sz w:val="24"/>
          <w:szCs w:val="24"/>
        </w:rPr>
        <w:tab/>
      </w:r>
      <w:r w:rsidRPr="00183FF4">
        <w:rPr>
          <w:rFonts w:ascii="Times New Roman" w:hAnsi="Times New Roman"/>
          <w:sz w:val="24"/>
          <w:szCs w:val="24"/>
        </w:rPr>
        <w:tab/>
      </w:r>
      <w:r w:rsidR="003957C8" w:rsidRPr="00183FF4">
        <w:rPr>
          <w:rFonts w:ascii="Times New Roman" w:hAnsi="Times New Roman"/>
          <w:sz w:val="24"/>
          <w:szCs w:val="24"/>
        </w:rPr>
        <w:tab/>
      </w:r>
      <w:r w:rsidR="003957C8" w:rsidRPr="00183FF4">
        <w:rPr>
          <w:rFonts w:ascii="Times New Roman" w:hAnsi="Times New Roman"/>
          <w:sz w:val="24"/>
          <w:szCs w:val="24"/>
        </w:rPr>
        <w:tab/>
      </w:r>
      <w:r w:rsidR="003957C8" w:rsidRPr="00183FF4">
        <w:rPr>
          <w:rFonts w:ascii="Times New Roman" w:hAnsi="Times New Roman"/>
          <w:sz w:val="24"/>
          <w:szCs w:val="24"/>
        </w:rPr>
        <w:tab/>
      </w:r>
      <w:r w:rsidR="003957C8" w:rsidRPr="00183FF4">
        <w:rPr>
          <w:rFonts w:ascii="Times New Roman" w:hAnsi="Times New Roman"/>
          <w:sz w:val="24"/>
          <w:szCs w:val="24"/>
        </w:rPr>
        <w:tab/>
      </w:r>
      <w:r w:rsidRPr="00183FF4">
        <w:rPr>
          <w:rFonts w:ascii="Times New Roman" w:hAnsi="Times New Roman"/>
          <w:sz w:val="24"/>
          <w:szCs w:val="24"/>
        </w:rPr>
        <w:t>-mii lei</w:t>
      </w:r>
      <w:r w:rsidR="003957C8" w:rsidRPr="00183FF4">
        <w:rPr>
          <w:rFonts w:ascii="Times New Roman" w:hAnsi="Times New Roman"/>
          <w:sz w:val="24"/>
          <w:szCs w:val="24"/>
        </w:rPr>
        <w:t>-</w:t>
      </w:r>
    </w:p>
    <w:tbl>
      <w:tblPr>
        <w:tblW w:w="8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5"/>
        <w:gridCol w:w="3402"/>
      </w:tblGrid>
      <w:tr w:rsidR="00681541" w:rsidRPr="00681541" w14:paraId="2620027A" w14:textId="77777777" w:rsidTr="00681541">
        <w:trPr>
          <w:trHeight w:val="324"/>
        </w:trPr>
        <w:tc>
          <w:tcPr>
            <w:tcW w:w="5235" w:type="dxa"/>
            <w:noWrap/>
            <w:vAlign w:val="center"/>
            <w:hideMark/>
          </w:tcPr>
          <w:p w14:paraId="10AB5525" w14:textId="77777777" w:rsidR="00681541" w:rsidRPr="00681541" w:rsidRDefault="00681541" w:rsidP="00681541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815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Cheltuieli de exploatare totale, din care:</w:t>
            </w:r>
          </w:p>
        </w:tc>
        <w:tc>
          <w:tcPr>
            <w:tcW w:w="3402" w:type="dxa"/>
            <w:noWrap/>
            <w:vAlign w:val="center"/>
            <w:hideMark/>
          </w:tcPr>
          <w:p w14:paraId="17EE2577" w14:textId="77777777" w:rsidR="00681541" w:rsidRPr="00681541" w:rsidRDefault="00681541" w:rsidP="0068154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8154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6.276</w:t>
            </w:r>
          </w:p>
        </w:tc>
      </w:tr>
      <w:tr w:rsidR="00681541" w:rsidRPr="00681541" w14:paraId="5DF22BDC" w14:textId="77777777" w:rsidTr="00681541">
        <w:trPr>
          <w:trHeight w:val="324"/>
        </w:trPr>
        <w:tc>
          <w:tcPr>
            <w:tcW w:w="5235" w:type="dxa"/>
            <w:noWrap/>
            <w:vAlign w:val="center"/>
            <w:hideMark/>
          </w:tcPr>
          <w:p w14:paraId="350BB74C" w14:textId="77777777" w:rsidR="00681541" w:rsidRPr="00681541" w:rsidRDefault="00681541" w:rsidP="0068154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1541">
              <w:rPr>
                <w:rFonts w:ascii="Times New Roman" w:hAnsi="Times New Roman"/>
                <w:color w:val="000000"/>
                <w:sz w:val="24"/>
                <w:szCs w:val="24"/>
              </w:rPr>
              <w:t>Cheltuieli cu bunuri şi servicii</w:t>
            </w:r>
          </w:p>
        </w:tc>
        <w:tc>
          <w:tcPr>
            <w:tcW w:w="3402" w:type="dxa"/>
            <w:noWrap/>
            <w:vAlign w:val="center"/>
            <w:hideMark/>
          </w:tcPr>
          <w:p w14:paraId="1D83A232" w14:textId="77777777" w:rsidR="00681541" w:rsidRPr="00681541" w:rsidRDefault="00681541" w:rsidP="00681541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1541">
              <w:rPr>
                <w:rFonts w:ascii="Times New Roman" w:hAnsi="Times New Roman"/>
                <w:color w:val="000000"/>
                <w:sz w:val="24"/>
                <w:szCs w:val="24"/>
              </w:rPr>
              <w:t>2.393</w:t>
            </w:r>
          </w:p>
        </w:tc>
      </w:tr>
      <w:tr w:rsidR="00681541" w:rsidRPr="00681541" w14:paraId="175A4CFF" w14:textId="77777777" w:rsidTr="00681541">
        <w:trPr>
          <w:trHeight w:val="324"/>
        </w:trPr>
        <w:tc>
          <w:tcPr>
            <w:tcW w:w="5235" w:type="dxa"/>
            <w:noWrap/>
            <w:vAlign w:val="center"/>
            <w:hideMark/>
          </w:tcPr>
          <w:p w14:paraId="2E896CA4" w14:textId="77777777" w:rsidR="00681541" w:rsidRPr="00681541" w:rsidRDefault="00681541" w:rsidP="0068154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1541">
              <w:rPr>
                <w:rFonts w:ascii="Times New Roman" w:hAnsi="Times New Roman"/>
                <w:color w:val="000000"/>
                <w:sz w:val="24"/>
                <w:szCs w:val="24"/>
              </w:rPr>
              <w:t>Cheltuieli cu impozite, taxe</w:t>
            </w:r>
          </w:p>
        </w:tc>
        <w:tc>
          <w:tcPr>
            <w:tcW w:w="3402" w:type="dxa"/>
            <w:noWrap/>
            <w:vAlign w:val="center"/>
            <w:hideMark/>
          </w:tcPr>
          <w:p w14:paraId="6919A19F" w14:textId="77777777" w:rsidR="00681541" w:rsidRPr="00681541" w:rsidRDefault="00681541" w:rsidP="00681541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1541">
              <w:rPr>
                <w:rFonts w:ascii="Times New Roman" w:hAnsi="Times New Roman"/>
                <w:color w:val="000000"/>
                <w:sz w:val="24"/>
                <w:szCs w:val="24"/>
              </w:rPr>
              <w:t>290</w:t>
            </w:r>
          </w:p>
        </w:tc>
      </w:tr>
      <w:tr w:rsidR="00681541" w:rsidRPr="00681541" w14:paraId="7AFA2DAD" w14:textId="77777777" w:rsidTr="00681541">
        <w:trPr>
          <w:trHeight w:val="324"/>
        </w:trPr>
        <w:tc>
          <w:tcPr>
            <w:tcW w:w="5235" w:type="dxa"/>
            <w:noWrap/>
            <w:vAlign w:val="center"/>
            <w:hideMark/>
          </w:tcPr>
          <w:p w14:paraId="7E488C41" w14:textId="77777777" w:rsidR="00681541" w:rsidRPr="00681541" w:rsidRDefault="00681541" w:rsidP="00681541">
            <w:pPr>
              <w:rPr>
                <w:rFonts w:ascii="Times New Roman" w:hAnsi="Times New Roman"/>
                <w:sz w:val="24"/>
                <w:szCs w:val="24"/>
              </w:rPr>
            </w:pPr>
            <w:r w:rsidRPr="00681541">
              <w:rPr>
                <w:rFonts w:ascii="Times New Roman" w:hAnsi="Times New Roman"/>
                <w:sz w:val="24"/>
                <w:szCs w:val="24"/>
              </w:rPr>
              <w:t>Cheltuieli cu personalul</w:t>
            </w:r>
          </w:p>
        </w:tc>
        <w:tc>
          <w:tcPr>
            <w:tcW w:w="3402" w:type="dxa"/>
            <w:noWrap/>
            <w:vAlign w:val="center"/>
            <w:hideMark/>
          </w:tcPr>
          <w:p w14:paraId="40398D9A" w14:textId="77777777" w:rsidR="00681541" w:rsidRPr="00681541" w:rsidRDefault="00681541" w:rsidP="0068154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1541">
              <w:rPr>
                <w:rFonts w:ascii="Times New Roman" w:hAnsi="Times New Roman"/>
                <w:sz w:val="24"/>
                <w:szCs w:val="24"/>
              </w:rPr>
              <w:t>2.456</w:t>
            </w:r>
          </w:p>
        </w:tc>
      </w:tr>
      <w:tr w:rsidR="00681541" w:rsidRPr="00681541" w14:paraId="3E7A97EC" w14:textId="77777777" w:rsidTr="00681541">
        <w:trPr>
          <w:trHeight w:val="324"/>
        </w:trPr>
        <w:tc>
          <w:tcPr>
            <w:tcW w:w="5235" w:type="dxa"/>
            <w:noWrap/>
            <w:vAlign w:val="center"/>
            <w:hideMark/>
          </w:tcPr>
          <w:p w14:paraId="6AB732CB" w14:textId="77777777" w:rsidR="00681541" w:rsidRPr="00681541" w:rsidRDefault="00681541" w:rsidP="00681541">
            <w:pPr>
              <w:rPr>
                <w:rFonts w:ascii="Times New Roman" w:hAnsi="Times New Roman"/>
                <w:sz w:val="24"/>
                <w:szCs w:val="24"/>
              </w:rPr>
            </w:pPr>
            <w:r w:rsidRPr="00681541">
              <w:rPr>
                <w:rFonts w:ascii="Times New Roman" w:hAnsi="Times New Roman"/>
                <w:sz w:val="24"/>
                <w:szCs w:val="24"/>
              </w:rPr>
              <w:t>Alte cheltuieli de exploatare</w:t>
            </w:r>
          </w:p>
        </w:tc>
        <w:tc>
          <w:tcPr>
            <w:tcW w:w="3402" w:type="dxa"/>
            <w:noWrap/>
            <w:vAlign w:val="center"/>
            <w:hideMark/>
          </w:tcPr>
          <w:p w14:paraId="112473C9" w14:textId="77777777" w:rsidR="00681541" w:rsidRPr="00681541" w:rsidRDefault="00681541" w:rsidP="0068154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1541">
              <w:rPr>
                <w:rFonts w:ascii="Times New Roman" w:hAnsi="Times New Roman"/>
                <w:sz w:val="24"/>
                <w:szCs w:val="24"/>
              </w:rPr>
              <w:t>1.136</w:t>
            </w:r>
          </w:p>
        </w:tc>
      </w:tr>
    </w:tbl>
    <w:p w14:paraId="52E1B405" w14:textId="53A4A6A6" w:rsidR="00E92599" w:rsidRPr="00183FF4" w:rsidRDefault="00E92599" w:rsidP="00C06385">
      <w:pPr>
        <w:ind w:firstLine="360"/>
        <w:rPr>
          <w:rFonts w:ascii="Times New Roman" w:hAnsi="Times New Roman"/>
          <w:sz w:val="24"/>
          <w:szCs w:val="24"/>
        </w:rPr>
      </w:pPr>
    </w:p>
    <w:p w14:paraId="2C1481FB" w14:textId="4CFB6FB9" w:rsidR="00C06385" w:rsidRPr="00183FF4" w:rsidRDefault="00681541" w:rsidP="005B7F45">
      <w:pPr>
        <w:rPr>
          <w:rFonts w:ascii="Times New Roman" w:hAnsi="Times New Roman"/>
          <w:b/>
          <w:sz w:val="24"/>
          <w:szCs w:val="24"/>
        </w:rPr>
      </w:pPr>
      <w:r w:rsidRPr="00183FF4">
        <w:rPr>
          <w:rFonts w:ascii="Times New Roman" w:hAnsi="Times New Roman"/>
          <w:noProof/>
        </w:rPr>
        <w:drawing>
          <wp:inline distT="0" distB="0" distL="0" distR="0" wp14:anchorId="64F9F3C2" wp14:editId="6261DF67">
            <wp:extent cx="5448300" cy="2552700"/>
            <wp:effectExtent l="0" t="0" r="0" b="0"/>
            <wp:docPr id="4322969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F9B8508-0C73-41F6-8149-CE27D6F1FE5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8F57663" w14:textId="5EA7C3E4" w:rsidR="004E71CC" w:rsidRPr="00183FF4" w:rsidRDefault="004E71CC" w:rsidP="004E71CC">
      <w:pPr>
        <w:rPr>
          <w:rFonts w:ascii="Times New Roman" w:hAnsi="Times New Roman"/>
          <w:sz w:val="24"/>
          <w:szCs w:val="24"/>
        </w:rPr>
      </w:pPr>
    </w:p>
    <w:p w14:paraId="6512EB53" w14:textId="77777777" w:rsidR="001B4355" w:rsidRPr="00183FF4" w:rsidRDefault="001B4355" w:rsidP="004E71CC">
      <w:pPr>
        <w:rPr>
          <w:rFonts w:ascii="Times New Roman" w:hAnsi="Times New Roman"/>
          <w:sz w:val="24"/>
          <w:szCs w:val="24"/>
        </w:rPr>
      </w:pPr>
    </w:p>
    <w:p w14:paraId="4D816D56" w14:textId="1594E886" w:rsidR="001B1E1E" w:rsidRPr="00183FF4" w:rsidRDefault="00D3244D" w:rsidP="001B1E1E">
      <w:pPr>
        <w:rPr>
          <w:rFonts w:ascii="Times New Roman" w:hAnsi="Times New Roman"/>
          <w:sz w:val="24"/>
          <w:szCs w:val="24"/>
        </w:rPr>
      </w:pPr>
      <w:r w:rsidRPr="00183FF4">
        <w:rPr>
          <w:rFonts w:ascii="Times New Roman" w:hAnsi="Times New Roman"/>
          <w:sz w:val="24"/>
          <w:szCs w:val="24"/>
        </w:rPr>
        <w:t>2.1.</w:t>
      </w:r>
      <w:r w:rsidR="00B31865" w:rsidRPr="00183FF4">
        <w:rPr>
          <w:rFonts w:ascii="Times New Roman" w:hAnsi="Times New Roman"/>
          <w:sz w:val="24"/>
          <w:szCs w:val="24"/>
        </w:rPr>
        <w:t>1</w:t>
      </w:r>
      <w:r w:rsidRPr="00183FF4">
        <w:rPr>
          <w:rFonts w:ascii="Times New Roman" w:hAnsi="Times New Roman"/>
          <w:sz w:val="24"/>
          <w:szCs w:val="24"/>
        </w:rPr>
        <w:t xml:space="preserve">. </w:t>
      </w:r>
      <w:r w:rsidR="00F9145D" w:rsidRPr="00183FF4">
        <w:rPr>
          <w:rFonts w:ascii="Times New Roman" w:hAnsi="Times New Roman"/>
          <w:sz w:val="24"/>
          <w:szCs w:val="24"/>
        </w:rPr>
        <w:t>Cheltuieli privind serviciile executate de terţi</w:t>
      </w:r>
    </w:p>
    <w:p w14:paraId="794C4F7C" w14:textId="7A4F8C03" w:rsidR="00F9145D" w:rsidRPr="00183FF4" w:rsidRDefault="00F9145D" w:rsidP="00F9145D">
      <w:pPr>
        <w:pStyle w:val="BodyText3"/>
        <w:ind w:firstLine="720"/>
        <w:jc w:val="both"/>
        <w:rPr>
          <w:sz w:val="24"/>
          <w:szCs w:val="24"/>
        </w:rPr>
      </w:pPr>
      <w:r w:rsidRPr="00183FF4">
        <w:rPr>
          <w:sz w:val="24"/>
          <w:szCs w:val="24"/>
        </w:rPr>
        <w:t>La acest capitol preconizăm efectuarea unor lucrări de modernizare şi reparaţii pentru refacerea instalaţiilor</w:t>
      </w:r>
      <w:r w:rsidR="00FD6DAA" w:rsidRPr="00183FF4">
        <w:rPr>
          <w:sz w:val="24"/>
          <w:szCs w:val="24"/>
        </w:rPr>
        <w:t>,</w:t>
      </w:r>
      <w:r w:rsidRPr="00183FF4">
        <w:rPr>
          <w:sz w:val="24"/>
          <w:szCs w:val="24"/>
        </w:rPr>
        <w:t xml:space="preserve"> recondiţionarea sistemelor de utilităţi</w:t>
      </w:r>
      <w:r w:rsidR="00027ADA" w:rsidRPr="00183FF4">
        <w:rPr>
          <w:sz w:val="24"/>
          <w:szCs w:val="24"/>
        </w:rPr>
        <w:t>,</w:t>
      </w:r>
      <w:r w:rsidRPr="00183FF4">
        <w:rPr>
          <w:sz w:val="24"/>
          <w:szCs w:val="24"/>
        </w:rPr>
        <w:t xml:space="preserve"> reparaţii acoperişuri  atât la locuinţe cât şi spaţii cu altă destinaţie</w:t>
      </w:r>
      <w:r w:rsidR="00027ADA" w:rsidRPr="00183FF4">
        <w:rPr>
          <w:sz w:val="24"/>
          <w:szCs w:val="24"/>
        </w:rPr>
        <w:t>.</w:t>
      </w:r>
      <w:r w:rsidRPr="00183FF4">
        <w:rPr>
          <w:sz w:val="24"/>
          <w:szCs w:val="24"/>
        </w:rPr>
        <w:t xml:space="preserve"> </w:t>
      </w:r>
      <w:r w:rsidR="00027ADA" w:rsidRPr="00183FF4">
        <w:rPr>
          <w:sz w:val="24"/>
          <w:szCs w:val="24"/>
        </w:rPr>
        <w:t>S</w:t>
      </w:r>
      <w:r w:rsidRPr="00183FF4">
        <w:rPr>
          <w:sz w:val="24"/>
          <w:szCs w:val="24"/>
        </w:rPr>
        <w:t xml:space="preserve">e va aloca suma de </w:t>
      </w:r>
      <w:r w:rsidR="006B1DE1">
        <w:rPr>
          <w:sz w:val="24"/>
          <w:szCs w:val="24"/>
        </w:rPr>
        <w:t>1.200</w:t>
      </w:r>
      <w:r w:rsidR="00B3528D" w:rsidRPr="00183FF4">
        <w:rPr>
          <w:color w:val="FF0000"/>
          <w:sz w:val="24"/>
          <w:szCs w:val="24"/>
        </w:rPr>
        <w:t xml:space="preserve"> </w:t>
      </w:r>
      <w:r w:rsidR="00B3528D" w:rsidRPr="00183FF4">
        <w:rPr>
          <w:sz w:val="24"/>
          <w:szCs w:val="24"/>
        </w:rPr>
        <w:t>mii</w:t>
      </w:r>
      <w:r w:rsidRPr="00183FF4">
        <w:rPr>
          <w:sz w:val="24"/>
          <w:szCs w:val="24"/>
        </w:rPr>
        <w:t xml:space="preserve"> lei.</w:t>
      </w:r>
    </w:p>
    <w:p w14:paraId="7F9240AE" w14:textId="449AE5AA" w:rsidR="00F9145D" w:rsidRPr="00183FF4" w:rsidRDefault="00F9145D" w:rsidP="00F9145D">
      <w:pPr>
        <w:pStyle w:val="BodyText3"/>
        <w:ind w:firstLine="720"/>
        <w:jc w:val="both"/>
        <w:rPr>
          <w:sz w:val="24"/>
          <w:szCs w:val="24"/>
        </w:rPr>
      </w:pPr>
      <w:r w:rsidRPr="00183FF4">
        <w:rPr>
          <w:sz w:val="24"/>
          <w:szCs w:val="24"/>
        </w:rPr>
        <w:t>Cheltuieli</w:t>
      </w:r>
      <w:r w:rsidR="00D1018A" w:rsidRPr="00183FF4">
        <w:rPr>
          <w:sz w:val="24"/>
          <w:szCs w:val="24"/>
        </w:rPr>
        <w:t>l</w:t>
      </w:r>
      <w:r w:rsidRPr="00183FF4">
        <w:rPr>
          <w:sz w:val="24"/>
          <w:szCs w:val="24"/>
        </w:rPr>
        <w:t xml:space="preserve">e cu primele de asigurare pentru imobilele cu destinaţia de locuinţă sunt estimate la </w:t>
      </w:r>
      <w:r w:rsidR="00A24247" w:rsidRPr="00183FF4">
        <w:rPr>
          <w:sz w:val="24"/>
          <w:szCs w:val="24"/>
        </w:rPr>
        <w:t>1</w:t>
      </w:r>
      <w:r w:rsidR="00713C10" w:rsidRPr="00183FF4">
        <w:rPr>
          <w:sz w:val="24"/>
          <w:szCs w:val="24"/>
        </w:rPr>
        <w:t>75</w:t>
      </w:r>
      <w:r w:rsidR="00B3528D" w:rsidRPr="00183FF4">
        <w:rPr>
          <w:sz w:val="24"/>
          <w:szCs w:val="24"/>
        </w:rPr>
        <w:t xml:space="preserve"> mii</w:t>
      </w:r>
      <w:r w:rsidRPr="00183FF4">
        <w:rPr>
          <w:sz w:val="24"/>
          <w:szCs w:val="24"/>
        </w:rPr>
        <w:t xml:space="preserve"> lei.</w:t>
      </w:r>
    </w:p>
    <w:p w14:paraId="28C83E23" w14:textId="77777777" w:rsidR="006F2F50" w:rsidRPr="00183FF4" w:rsidRDefault="006F2F50" w:rsidP="00F9145D">
      <w:pPr>
        <w:pStyle w:val="BodyText3"/>
        <w:ind w:firstLine="720"/>
        <w:jc w:val="both"/>
        <w:rPr>
          <w:sz w:val="24"/>
          <w:szCs w:val="24"/>
        </w:rPr>
      </w:pPr>
    </w:p>
    <w:p w14:paraId="5CC6C6F1" w14:textId="77777777" w:rsidR="001A64C4" w:rsidRPr="00183FF4" w:rsidRDefault="001A64C4" w:rsidP="00F9145D">
      <w:pPr>
        <w:pStyle w:val="BodyText3"/>
        <w:ind w:firstLine="720"/>
        <w:jc w:val="both"/>
        <w:rPr>
          <w:sz w:val="24"/>
          <w:szCs w:val="24"/>
        </w:rPr>
      </w:pPr>
    </w:p>
    <w:p w14:paraId="25047FFC" w14:textId="1BC41FD2" w:rsidR="006F2F50" w:rsidRPr="00183FF4" w:rsidRDefault="006F2F50" w:rsidP="006F2F50">
      <w:pPr>
        <w:spacing w:line="360" w:lineRule="auto"/>
        <w:ind w:right="-2"/>
        <w:rPr>
          <w:rFonts w:ascii="Times New Roman" w:hAnsi="Times New Roman"/>
          <w:bCs/>
          <w:sz w:val="24"/>
          <w:szCs w:val="24"/>
        </w:rPr>
      </w:pPr>
      <w:r w:rsidRPr="00183FF4">
        <w:rPr>
          <w:rFonts w:ascii="Times New Roman" w:hAnsi="Times New Roman"/>
          <w:bCs/>
          <w:sz w:val="24"/>
          <w:szCs w:val="24"/>
        </w:rPr>
        <w:t>2</w:t>
      </w:r>
      <w:r w:rsidR="001A64C4" w:rsidRPr="00183FF4">
        <w:rPr>
          <w:rFonts w:ascii="Times New Roman" w:hAnsi="Times New Roman"/>
          <w:bCs/>
          <w:sz w:val="24"/>
          <w:szCs w:val="24"/>
        </w:rPr>
        <w:t>.1</w:t>
      </w:r>
      <w:r w:rsidRPr="00183FF4">
        <w:rPr>
          <w:rFonts w:ascii="Times New Roman" w:hAnsi="Times New Roman"/>
          <w:bCs/>
          <w:sz w:val="24"/>
          <w:szCs w:val="24"/>
        </w:rPr>
        <w:t>.</w:t>
      </w:r>
      <w:r w:rsidR="001A64C4" w:rsidRPr="00183FF4">
        <w:rPr>
          <w:rFonts w:ascii="Times New Roman" w:hAnsi="Times New Roman"/>
          <w:bCs/>
          <w:sz w:val="24"/>
          <w:szCs w:val="24"/>
        </w:rPr>
        <w:t>2.</w:t>
      </w:r>
      <w:r w:rsidRPr="00183FF4">
        <w:rPr>
          <w:rFonts w:ascii="Times New Roman" w:hAnsi="Times New Roman"/>
          <w:bCs/>
          <w:sz w:val="24"/>
          <w:szCs w:val="24"/>
        </w:rPr>
        <w:t xml:space="preserve"> Cheltuieli cu personalul</w:t>
      </w:r>
      <w:r w:rsidRPr="00183FF4">
        <w:rPr>
          <w:rFonts w:ascii="Times New Roman" w:hAnsi="Times New Roman"/>
          <w:bCs/>
          <w:sz w:val="24"/>
          <w:szCs w:val="24"/>
        </w:rPr>
        <w:tab/>
      </w:r>
      <w:r w:rsidRPr="00183FF4">
        <w:rPr>
          <w:rFonts w:ascii="Times New Roman" w:hAnsi="Times New Roman"/>
          <w:bCs/>
          <w:sz w:val="24"/>
          <w:szCs w:val="24"/>
        </w:rPr>
        <w:tab/>
      </w:r>
      <w:r w:rsidR="00A85CD3" w:rsidRPr="00183FF4">
        <w:rPr>
          <w:rFonts w:ascii="Times New Roman" w:hAnsi="Times New Roman"/>
          <w:bCs/>
          <w:sz w:val="24"/>
          <w:szCs w:val="24"/>
        </w:rPr>
        <w:t xml:space="preserve">  </w:t>
      </w:r>
      <w:r w:rsidR="00A85CD3" w:rsidRPr="00183FF4">
        <w:rPr>
          <w:rFonts w:ascii="Times New Roman" w:hAnsi="Times New Roman"/>
          <w:bCs/>
          <w:sz w:val="24"/>
          <w:szCs w:val="24"/>
        </w:rPr>
        <w:tab/>
        <w:t xml:space="preserve">   </w:t>
      </w:r>
      <w:r w:rsidR="005E7107" w:rsidRPr="00183FF4">
        <w:rPr>
          <w:rFonts w:ascii="Times New Roman" w:hAnsi="Times New Roman"/>
          <w:bCs/>
          <w:sz w:val="24"/>
          <w:szCs w:val="24"/>
        </w:rPr>
        <w:t xml:space="preserve">     </w:t>
      </w:r>
      <w:r w:rsidRPr="00183FF4">
        <w:rPr>
          <w:rFonts w:ascii="Times New Roman" w:hAnsi="Times New Roman"/>
          <w:bCs/>
          <w:sz w:val="24"/>
          <w:szCs w:val="24"/>
        </w:rPr>
        <w:t>-</w:t>
      </w:r>
      <w:r w:rsidR="005E7107" w:rsidRPr="00183FF4">
        <w:rPr>
          <w:rFonts w:ascii="Times New Roman" w:hAnsi="Times New Roman"/>
          <w:bCs/>
          <w:sz w:val="24"/>
          <w:szCs w:val="24"/>
        </w:rPr>
        <w:t xml:space="preserve"> mii l</w:t>
      </w:r>
      <w:r w:rsidRPr="00183FF4">
        <w:rPr>
          <w:rFonts w:ascii="Times New Roman" w:hAnsi="Times New Roman"/>
          <w:bCs/>
          <w:sz w:val="24"/>
          <w:szCs w:val="24"/>
        </w:rPr>
        <w:t>ei-</w:t>
      </w:r>
    </w:p>
    <w:tbl>
      <w:tblPr>
        <w:tblW w:w="7900" w:type="dxa"/>
        <w:tblLook w:val="04A0" w:firstRow="1" w:lastRow="0" w:firstColumn="1" w:lastColumn="0" w:noHBand="0" w:noVBand="1"/>
      </w:tblPr>
      <w:tblGrid>
        <w:gridCol w:w="5240"/>
        <w:gridCol w:w="1180"/>
        <w:gridCol w:w="1480"/>
      </w:tblGrid>
      <w:tr w:rsidR="00183FF4" w:rsidRPr="00183FF4" w14:paraId="64ACD9C1" w14:textId="77777777" w:rsidTr="00183FF4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26B70" w14:textId="77777777" w:rsidR="00183FF4" w:rsidRPr="00183FF4" w:rsidRDefault="00183FF4" w:rsidP="00183FF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83FF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Salarii brute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085C3" w14:textId="77777777" w:rsidR="00183FF4" w:rsidRPr="00183FF4" w:rsidRDefault="00183FF4" w:rsidP="00183FF4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83FF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2.096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8525F" w14:textId="77777777" w:rsidR="00183FF4" w:rsidRPr="00183FF4" w:rsidRDefault="00183FF4" w:rsidP="00183FF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83FF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</w:tr>
      <w:tr w:rsidR="00183FF4" w:rsidRPr="00183FF4" w14:paraId="40B1A5B4" w14:textId="77777777" w:rsidTr="00183FF4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AB9BF" w14:textId="77777777" w:rsidR="00183FF4" w:rsidRPr="00183FF4" w:rsidRDefault="00183FF4" w:rsidP="00183FF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3FF4">
              <w:rPr>
                <w:rFonts w:ascii="Times New Roman" w:hAnsi="Times New Roman"/>
                <w:color w:val="000000"/>
                <w:sz w:val="24"/>
                <w:szCs w:val="24"/>
              </w:rPr>
              <w:t>-contract de mandat din care: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4BF29" w14:textId="77777777" w:rsidR="00183FF4" w:rsidRPr="00183FF4" w:rsidRDefault="00183FF4" w:rsidP="00183FF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3FF4">
              <w:rPr>
                <w:rFonts w:ascii="Times New Roman" w:hAnsi="Times New Roman"/>
                <w:color w:val="000000"/>
                <w:sz w:val="24"/>
                <w:szCs w:val="24"/>
              </w:rPr>
              <w:t>341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65B83" w14:textId="77777777" w:rsidR="00183FF4" w:rsidRPr="00183FF4" w:rsidRDefault="00183FF4" w:rsidP="00183FF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83FF4" w:rsidRPr="00183FF4" w14:paraId="216DAEC4" w14:textId="77777777" w:rsidTr="00183FF4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EC08E" w14:textId="77777777" w:rsidR="00183FF4" w:rsidRPr="00183FF4" w:rsidRDefault="00183FF4" w:rsidP="00183FF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3F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a) componenta fixa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E0371" w14:textId="77777777" w:rsidR="00183FF4" w:rsidRPr="00183FF4" w:rsidRDefault="00183FF4" w:rsidP="00183FF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3FF4">
              <w:rPr>
                <w:rFonts w:ascii="Times New Roman" w:hAnsi="Times New Roman"/>
                <w:color w:val="000000"/>
                <w:sz w:val="24"/>
                <w:szCs w:val="24"/>
              </w:rPr>
              <w:t>341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6E9A2" w14:textId="77777777" w:rsidR="00183FF4" w:rsidRPr="00183FF4" w:rsidRDefault="00183FF4" w:rsidP="00183FF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83FF4" w:rsidRPr="00183FF4" w14:paraId="4FDB7C4A" w14:textId="77777777" w:rsidTr="00183FF4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6508D" w14:textId="77777777" w:rsidR="00183FF4" w:rsidRPr="00183FF4" w:rsidRDefault="00183FF4" w:rsidP="00183FF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3F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b) componenta variabila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CDF4E" w14:textId="77777777" w:rsidR="00183FF4" w:rsidRPr="00183FF4" w:rsidRDefault="00183FF4" w:rsidP="00183FF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3FF4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F8204" w14:textId="77777777" w:rsidR="00183FF4" w:rsidRPr="00183FF4" w:rsidRDefault="00183FF4" w:rsidP="00183FF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83FF4" w:rsidRPr="00183FF4" w14:paraId="1D5FC29C" w14:textId="77777777" w:rsidTr="00183FF4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BFC80" w14:textId="77777777" w:rsidR="00183FF4" w:rsidRPr="00183FF4" w:rsidRDefault="00183FF4" w:rsidP="00183FF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3FF4">
              <w:rPr>
                <w:rFonts w:ascii="Times New Roman" w:hAnsi="Times New Roman"/>
                <w:color w:val="000000"/>
                <w:sz w:val="24"/>
                <w:szCs w:val="24"/>
              </w:rPr>
              <w:t>-consiliul de administratie(4 membri) dincare: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27744" w14:textId="77777777" w:rsidR="00183FF4" w:rsidRPr="00183FF4" w:rsidRDefault="00183FF4" w:rsidP="00183FF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3FF4"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65174" w14:textId="77777777" w:rsidR="00183FF4" w:rsidRPr="00183FF4" w:rsidRDefault="00183FF4" w:rsidP="00183FF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83FF4" w:rsidRPr="00183FF4" w14:paraId="1B764905" w14:textId="77777777" w:rsidTr="00183FF4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98AB3" w14:textId="77777777" w:rsidR="00183FF4" w:rsidRPr="00183FF4" w:rsidRDefault="00183FF4" w:rsidP="00183FF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3FF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                a) componenta fixa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ADF6D" w14:textId="77777777" w:rsidR="00183FF4" w:rsidRPr="00183FF4" w:rsidRDefault="00183FF4" w:rsidP="00183FF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3FF4"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A2FBE" w14:textId="77777777" w:rsidR="00183FF4" w:rsidRPr="00183FF4" w:rsidRDefault="00183FF4" w:rsidP="00183FF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83FF4" w:rsidRPr="00183FF4" w14:paraId="19357E10" w14:textId="77777777" w:rsidTr="00183FF4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BF2C0" w14:textId="77777777" w:rsidR="00183FF4" w:rsidRPr="00183FF4" w:rsidRDefault="00183FF4" w:rsidP="00183FF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3F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b) componenta variabila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C707D" w14:textId="77777777" w:rsidR="00183FF4" w:rsidRPr="00183FF4" w:rsidRDefault="00183FF4" w:rsidP="00183FF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3FF4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442DA" w14:textId="77777777" w:rsidR="00183FF4" w:rsidRPr="00183FF4" w:rsidRDefault="00183FF4" w:rsidP="00183FF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83FF4" w:rsidRPr="00183FF4" w14:paraId="2292B453" w14:textId="77777777" w:rsidTr="00183FF4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1EFA0" w14:textId="77777777" w:rsidR="00183FF4" w:rsidRPr="00183FF4" w:rsidRDefault="00183FF4" w:rsidP="00183FF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3FF4">
              <w:rPr>
                <w:rFonts w:ascii="Times New Roman" w:hAnsi="Times New Roman"/>
                <w:color w:val="000000"/>
                <w:sz w:val="24"/>
                <w:szCs w:val="24"/>
              </w:rPr>
              <w:t>-comisia de cenzori(2 cenzori)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28F5C" w14:textId="77777777" w:rsidR="00183FF4" w:rsidRPr="00183FF4" w:rsidRDefault="00183FF4" w:rsidP="00183FF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3FF4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2AC25" w14:textId="77777777" w:rsidR="00183FF4" w:rsidRPr="00183FF4" w:rsidRDefault="00183FF4" w:rsidP="00183FF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83FF4" w:rsidRPr="00183FF4" w14:paraId="76EC4D06" w14:textId="77777777" w:rsidTr="00183FF4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CA66C" w14:textId="77777777" w:rsidR="00183FF4" w:rsidRPr="00183FF4" w:rsidRDefault="00183FF4" w:rsidP="00183FF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3FF4">
              <w:rPr>
                <w:rFonts w:ascii="Times New Roman" w:hAnsi="Times New Roman"/>
                <w:color w:val="000000"/>
                <w:sz w:val="24"/>
                <w:szCs w:val="24"/>
              </w:rPr>
              <w:t>-personal executiv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96801" w14:textId="77777777" w:rsidR="00183FF4" w:rsidRPr="00183FF4" w:rsidRDefault="00183FF4" w:rsidP="00183FF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3FF4">
              <w:rPr>
                <w:rFonts w:ascii="Times New Roman" w:hAnsi="Times New Roman"/>
                <w:color w:val="000000"/>
                <w:sz w:val="24"/>
                <w:szCs w:val="24"/>
              </w:rPr>
              <w:t>1.626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7E86D" w14:textId="77777777" w:rsidR="00183FF4" w:rsidRPr="00183FF4" w:rsidRDefault="00183FF4" w:rsidP="00183FF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83FF4" w:rsidRPr="00183FF4" w14:paraId="59D3B648" w14:textId="77777777" w:rsidTr="00183FF4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3DE8E" w14:textId="77777777" w:rsidR="00183FF4" w:rsidRPr="00183FF4" w:rsidRDefault="00183FF4" w:rsidP="00183FF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DE5B2" w14:textId="77777777" w:rsidR="00183FF4" w:rsidRPr="00183FF4" w:rsidRDefault="00183FF4" w:rsidP="00183FF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1BE05" w14:textId="77777777" w:rsidR="00183FF4" w:rsidRPr="00183FF4" w:rsidRDefault="00183FF4" w:rsidP="00183FF4">
            <w:pPr>
              <w:rPr>
                <w:rFonts w:ascii="Times New Roman" w:hAnsi="Times New Roman"/>
                <w:sz w:val="20"/>
              </w:rPr>
            </w:pPr>
          </w:p>
        </w:tc>
      </w:tr>
      <w:tr w:rsidR="00183FF4" w:rsidRPr="00183FF4" w14:paraId="7614504A" w14:textId="77777777" w:rsidTr="00183FF4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4DAA6" w14:textId="77777777" w:rsidR="00183FF4" w:rsidRPr="00183FF4" w:rsidRDefault="00183FF4" w:rsidP="00183FF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83FF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Bonusuri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4DAC3" w14:textId="77777777" w:rsidR="00183FF4" w:rsidRPr="00183FF4" w:rsidRDefault="00183FF4" w:rsidP="00183FF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3FF4">
              <w:rPr>
                <w:rFonts w:ascii="Times New Roman" w:hAnsi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9371E" w14:textId="77777777" w:rsidR="00183FF4" w:rsidRPr="00183FF4" w:rsidRDefault="00183FF4" w:rsidP="00183FF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83FF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 din care:</w:t>
            </w:r>
          </w:p>
        </w:tc>
      </w:tr>
      <w:tr w:rsidR="00183FF4" w:rsidRPr="00183FF4" w14:paraId="11D70407" w14:textId="77777777" w:rsidTr="00183FF4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91149" w14:textId="77777777" w:rsidR="00183FF4" w:rsidRPr="00183FF4" w:rsidRDefault="00183FF4" w:rsidP="00183FF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3FF4">
              <w:rPr>
                <w:rFonts w:ascii="Times New Roman" w:hAnsi="Times New Roman"/>
                <w:color w:val="000000"/>
                <w:sz w:val="24"/>
                <w:szCs w:val="24"/>
              </w:rPr>
              <w:t>-tichete de masa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8CE4C" w14:textId="77777777" w:rsidR="00183FF4" w:rsidRPr="00183FF4" w:rsidRDefault="00183FF4" w:rsidP="00183FF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3FF4">
              <w:rPr>
                <w:rFonts w:ascii="Times New Roman" w:hAnsi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F1CF7" w14:textId="77777777" w:rsidR="00183FF4" w:rsidRPr="00183FF4" w:rsidRDefault="00183FF4" w:rsidP="00183FF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83FF4" w:rsidRPr="00183FF4" w14:paraId="767EA70C" w14:textId="77777777" w:rsidTr="00183FF4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24149" w14:textId="77777777" w:rsidR="00183FF4" w:rsidRPr="00183FF4" w:rsidRDefault="00183FF4" w:rsidP="00183FF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3FF4">
              <w:rPr>
                <w:rFonts w:ascii="Times New Roman" w:hAnsi="Times New Roman"/>
                <w:color w:val="000000"/>
                <w:sz w:val="24"/>
                <w:szCs w:val="24"/>
              </w:rPr>
              <w:t>-tichete de vacanta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F3E99" w14:textId="77777777" w:rsidR="00183FF4" w:rsidRPr="00183FF4" w:rsidRDefault="00183FF4" w:rsidP="00183FF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3FF4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14C72" w14:textId="77777777" w:rsidR="00183FF4" w:rsidRPr="00183FF4" w:rsidRDefault="00183FF4" w:rsidP="00183FF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83FF4" w:rsidRPr="00183FF4" w14:paraId="78452DD3" w14:textId="77777777" w:rsidTr="00183FF4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B7E74" w14:textId="77777777" w:rsidR="00183FF4" w:rsidRPr="00183FF4" w:rsidRDefault="00183FF4" w:rsidP="00183FF4">
            <w:pPr>
              <w:rPr>
                <w:rFonts w:ascii="Times New Roman" w:hAnsi="Times New Roman"/>
                <w:sz w:val="24"/>
                <w:szCs w:val="24"/>
              </w:rPr>
            </w:pPr>
            <w:r w:rsidRPr="00183FF4">
              <w:rPr>
                <w:rFonts w:ascii="Times New Roman" w:hAnsi="Times New Roman"/>
                <w:sz w:val="24"/>
                <w:szCs w:val="24"/>
              </w:rPr>
              <w:t>-fond de participare la profit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F1529" w14:textId="77777777" w:rsidR="00183FF4" w:rsidRPr="00183FF4" w:rsidRDefault="00183FF4" w:rsidP="00183FF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3FF4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BAAD2" w14:textId="77777777" w:rsidR="00183FF4" w:rsidRPr="00183FF4" w:rsidRDefault="00183FF4" w:rsidP="00183FF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83FF4" w:rsidRPr="00183FF4" w14:paraId="1ED29E81" w14:textId="77777777" w:rsidTr="00183FF4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BFB74" w14:textId="77777777" w:rsidR="00183FF4" w:rsidRPr="00183FF4" w:rsidRDefault="00183FF4" w:rsidP="00183FF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3FF4">
              <w:rPr>
                <w:rFonts w:ascii="Times New Roman" w:hAnsi="Times New Roman"/>
                <w:color w:val="000000"/>
                <w:sz w:val="24"/>
                <w:szCs w:val="24"/>
              </w:rPr>
              <w:t>-tichete cadou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A5819" w14:textId="77777777" w:rsidR="00183FF4" w:rsidRPr="00183FF4" w:rsidRDefault="00183FF4" w:rsidP="00183FF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3FF4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29173" w14:textId="77777777" w:rsidR="00183FF4" w:rsidRPr="00183FF4" w:rsidRDefault="00183FF4" w:rsidP="00183FF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83FF4" w:rsidRPr="00183FF4" w14:paraId="0E9D43D6" w14:textId="77777777" w:rsidTr="00183FF4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77769" w14:textId="77777777" w:rsidR="00183FF4" w:rsidRPr="00183FF4" w:rsidRDefault="00183FF4" w:rsidP="00183FF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83FF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Cheltuieli cu contributii datorate de angajator: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CA1A1" w14:textId="77777777" w:rsidR="00183FF4" w:rsidRPr="00183FF4" w:rsidRDefault="00183FF4" w:rsidP="00183FF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3FF4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176F4" w14:textId="77777777" w:rsidR="00183FF4" w:rsidRPr="00183FF4" w:rsidRDefault="00183FF4" w:rsidP="00183FF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83FF4" w:rsidRPr="00183FF4" w14:paraId="10D1CF3E" w14:textId="77777777" w:rsidTr="00183FF4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03060" w14:textId="77777777" w:rsidR="00183FF4" w:rsidRPr="00183FF4" w:rsidRDefault="00183FF4" w:rsidP="00183FF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C9F3A" w14:textId="77777777" w:rsidR="00183FF4" w:rsidRPr="00183FF4" w:rsidRDefault="00183FF4" w:rsidP="00183FF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5516F" w14:textId="77777777" w:rsidR="00183FF4" w:rsidRPr="00183FF4" w:rsidRDefault="00183FF4" w:rsidP="00183FF4">
            <w:pPr>
              <w:rPr>
                <w:rFonts w:ascii="Times New Roman" w:hAnsi="Times New Roman"/>
                <w:sz w:val="20"/>
              </w:rPr>
            </w:pPr>
          </w:p>
        </w:tc>
      </w:tr>
      <w:tr w:rsidR="00183FF4" w:rsidRPr="00183FF4" w14:paraId="05607A51" w14:textId="77777777" w:rsidTr="00183FF4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82EAD" w14:textId="77777777" w:rsidR="00183FF4" w:rsidRPr="00183FF4" w:rsidRDefault="00183FF4" w:rsidP="00183FF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382AE" w14:textId="77777777" w:rsidR="00183FF4" w:rsidRPr="00183FF4" w:rsidRDefault="00183FF4" w:rsidP="00183FF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93343" w14:textId="77777777" w:rsidR="00183FF4" w:rsidRPr="00183FF4" w:rsidRDefault="00183FF4" w:rsidP="00183FF4">
            <w:pPr>
              <w:rPr>
                <w:rFonts w:ascii="Times New Roman" w:hAnsi="Times New Roman"/>
                <w:sz w:val="20"/>
              </w:rPr>
            </w:pPr>
          </w:p>
        </w:tc>
      </w:tr>
      <w:tr w:rsidR="00183FF4" w:rsidRPr="00183FF4" w14:paraId="56D541CA" w14:textId="77777777" w:rsidTr="00183FF4">
        <w:trPr>
          <w:trHeight w:val="312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13B42" w14:textId="77777777" w:rsidR="00183FF4" w:rsidRPr="00183FF4" w:rsidRDefault="00183FF4" w:rsidP="00183FF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83FF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TOTAL cheltuieli cu personalul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B37E8" w14:textId="77777777" w:rsidR="00183FF4" w:rsidRPr="00183FF4" w:rsidRDefault="00183FF4" w:rsidP="00183FF4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83FF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2.456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C8C75" w14:textId="77777777" w:rsidR="00183FF4" w:rsidRPr="00183FF4" w:rsidRDefault="00183FF4" w:rsidP="00183FF4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0990CE9A" w14:textId="77777777" w:rsidR="00A85CD3" w:rsidRPr="00183FF4" w:rsidRDefault="00A85CD3" w:rsidP="006F2F50">
      <w:pPr>
        <w:spacing w:line="360" w:lineRule="auto"/>
        <w:ind w:right="-2"/>
        <w:rPr>
          <w:rFonts w:ascii="Times New Roman" w:hAnsi="Times New Roman"/>
          <w:b/>
          <w:sz w:val="24"/>
          <w:szCs w:val="24"/>
        </w:rPr>
      </w:pPr>
    </w:p>
    <w:p w14:paraId="63B306CD" w14:textId="77777777" w:rsidR="00A85CD3" w:rsidRPr="00183FF4" w:rsidRDefault="00A85CD3" w:rsidP="006F2F50">
      <w:pPr>
        <w:spacing w:line="360" w:lineRule="auto"/>
        <w:ind w:right="-2"/>
        <w:rPr>
          <w:rFonts w:ascii="Times New Roman" w:hAnsi="Times New Roman"/>
          <w:b/>
          <w:sz w:val="24"/>
          <w:szCs w:val="24"/>
        </w:rPr>
      </w:pPr>
    </w:p>
    <w:p w14:paraId="2FFDBC85" w14:textId="4E679851" w:rsidR="00FB2B7E" w:rsidRPr="00183FF4" w:rsidRDefault="00FB2B7E" w:rsidP="00FB2B7E">
      <w:pPr>
        <w:pStyle w:val="Header"/>
        <w:tabs>
          <w:tab w:val="clear" w:pos="4153"/>
          <w:tab w:val="clear" w:pos="8306"/>
        </w:tabs>
        <w:jc w:val="both"/>
        <w:rPr>
          <w:rFonts w:ascii="Times New Roman" w:hAnsi="Times New Roman"/>
          <w:b/>
          <w:bCs/>
          <w:sz w:val="24"/>
          <w:szCs w:val="24"/>
        </w:rPr>
      </w:pPr>
      <w:r w:rsidRPr="00183FF4">
        <w:rPr>
          <w:rFonts w:ascii="Times New Roman" w:hAnsi="Times New Roman"/>
          <w:b/>
          <w:bCs/>
          <w:sz w:val="24"/>
          <w:szCs w:val="24"/>
        </w:rPr>
        <w:t>III. PROFIT</w:t>
      </w:r>
    </w:p>
    <w:p w14:paraId="18482026" w14:textId="76777173" w:rsidR="009E7A4E" w:rsidRPr="00183FF4" w:rsidRDefault="00FB2B7E" w:rsidP="00FB2B7E">
      <w:pPr>
        <w:pStyle w:val="Header"/>
        <w:tabs>
          <w:tab w:val="clear" w:pos="4153"/>
          <w:tab w:val="clear" w:pos="8306"/>
        </w:tabs>
        <w:ind w:firstLine="720"/>
        <w:jc w:val="both"/>
        <w:rPr>
          <w:rFonts w:ascii="Times New Roman" w:hAnsi="Times New Roman"/>
          <w:sz w:val="24"/>
          <w:szCs w:val="24"/>
        </w:rPr>
      </w:pPr>
      <w:r w:rsidRPr="00183FF4">
        <w:rPr>
          <w:rFonts w:ascii="Times New Roman" w:hAnsi="Times New Roman"/>
          <w:sz w:val="24"/>
          <w:szCs w:val="24"/>
        </w:rPr>
        <w:t xml:space="preserve">Profitul brut previzionat pentru anul </w:t>
      </w:r>
      <w:r w:rsidR="00A124E9" w:rsidRPr="00183FF4">
        <w:rPr>
          <w:rFonts w:ascii="Times New Roman" w:hAnsi="Times New Roman"/>
          <w:sz w:val="24"/>
          <w:szCs w:val="24"/>
        </w:rPr>
        <w:t>2026</w:t>
      </w:r>
      <w:r w:rsidRPr="00183FF4">
        <w:rPr>
          <w:rFonts w:ascii="Times New Roman" w:hAnsi="Times New Roman"/>
          <w:sz w:val="24"/>
          <w:szCs w:val="24"/>
        </w:rPr>
        <w:t xml:space="preserve"> este de </w:t>
      </w:r>
      <w:r w:rsidR="00183FF4" w:rsidRPr="00183FF4">
        <w:rPr>
          <w:rFonts w:ascii="Times New Roman" w:hAnsi="Times New Roman"/>
          <w:sz w:val="24"/>
          <w:szCs w:val="24"/>
        </w:rPr>
        <w:t>648</w:t>
      </w:r>
      <w:r w:rsidRPr="00183FF4">
        <w:rPr>
          <w:rFonts w:ascii="Times New Roman" w:hAnsi="Times New Roman"/>
          <w:sz w:val="24"/>
          <w:szCs w:val="24"/>
        </w:rPr>
        <w:t xml:space="preserve"> mii lei, impozitul pe profit previzionat este de </w:t>
      </w:r>
      <w:r w:rsidR="00183FF4" w:rsidRPr="00183FF4">
        <w:rPr>
          <w:rFonts w:ascii="Times New Roman" w:hAnsi="Times New Roman"/>
          <w:sz w:val="24"/>
          <w:szCs w:val="24"/>
        </w:rPr>
        <w:t>104</w:t>
      </w:r>
      <w:r w:rsidRPr="00183FF4">
        <w:rPr>
          <w:rFonts w:ascii="Times New Roman" w:hAnsi="Times New Roman"/>
          <w:sz w:val="24"/>
          <w:szCs w:val="24"/>
        </w:rPr>
        <w:t xml:space="preserve"> mii lei, iar profitul net previzionat este de </w:t>
      </w:r>
      <w:r w:rsidR="00183FF4" w:rsidRPr="00183FF4">
        <w:rPr>
          <w:rFonts w:ascii="Times New Roman" w:hAnsi="Times New Roman"/>
          <w:sz w:val="24"/>
          <w:szCs w:val="24"/>
        </w:rPr>
        <w:t>54</w:t>
      </w:r>
      <w:r w:rsidR="00150C0E">
        <w:rPr>
          <w:rFonts w:ascii="Times New Roman" w:hAnsi="Times New Roman"/>
          <w:sz w:val="24"/>
          <w:szCs w:val="24"/>
        </w:rPr>
        <w:t>4</w:t>
      </w:r>
      <w:r w:rsidRPr="00183FF4">
        <w:rPr>
          <w:rFonts w:ascii="Times New Roman" w:hAnsi="Times New Roman"/>
          <w:sz w:val="24"/>
          <w:szCs w:val="24"/>
        </w:rPr>
        <w:t xml:space="preserve"> mii lei, în creștere cu </w:t>
      </w:r>
      <w:r w:rsidR="00183FF4" w:rsidRPr="00183FF4">
        <w:rPr>
          <w:rFonts w:ascii="Times New Roman" w:hAnsi="Times New Roman"/>
          <w:sz w:val="24"/>
          <w:szCs w:val="24"/>
        </w:rPr>
        <w:t>9</w:t>
      </w:r>
      <w:r w:rsidRPr="00183FF4">
        <w:rPr>
          <w:rFonts w:ascii="Times New Roman" w:hAnsi="Times New Roman"/>
          <w:sz w:val="24"/>
          <w:szCs w:val="24"/>
        </w:rPr>
        <w:t>% față de nivelul previzionat pentru anul 202</w:t>
      </w:r>
      <w:r w:rsidR="00183FF4" w:rsidRPr="00183FF4">
        <w:rPr>
          <w:rFonts w:ascii="Times New Roman" w:hAnsi="Times New Roman"/>
          <w:sz w:val="24"/>
          <w:szCs w:val="24"/>
        </w:rPr>
        <w:t>5</w:t>
      </w:r>
      <w:r w:rsidRPr="00183FF4">
        <w:rPr>
          <w:rFonts w:ascii="Times New Roman" w:hAnsi="Times New Roman"/>
          <w:sz w:val="24"/>
          <w:szCs w:val="24"/>
        </w:rPr>
        <w:t>.</w:t>
      </w:r>
    </w:p>
    <w:p w14:paraId="22061145" w14:textId="77777777" w:rsidR="00D55A52" w:rsidRPr="00183FF4" w:rsidRDefault="00D55A52">
      <w:pPr>
        <w:pStyle w:val="Header"/>
        <w:tabs>
          <w:tab w:val="clear" w:pos="4153"/>
          <w:tab w:val="clear" w:pos="8306"/>
        </w:tabs>
        <w:jc w:val="both"/>
        <w:rPr>
          <w:rFonts w:ascii="Times New Roman" w:hAnsi="Times New Roman"/>
          <w:sz w:val="24"/>
          <w:szCs w:val="24"/>
        </w:rPr>
      </w:pPr>
    </w:p>
    <w:p w14:paraId="5DD15822" w14:textId="77777777" w:rsidR="00D55A52" w:rsidRPr="00183FF4" w:rsidRDefault="00D55A52">
      <w:pPr>
        <w:pStyle w:val="Header"/>
        <w:tabs>
          <w:tab w:val="clear" w:pos="4153"/>
          <w:tab w:val="clear" w:pos="8306"/>
        </w:tabs>
        <w:jc w:val="both"/>
        <w:rPr>
          <w:rFonts w:ascii="Times New Roman" w:hAnsi="Times New Roman"/>
          <w:sz w:val="24"/>
          <w:szCs w:val="24"/>
        </w:rPr>
      </w:pPr>
    </w:p>
    <w:p w14:paraId="432F08E9" w14:textId="77777777" w:rsidR="00D55A52" w:rsidRPr="00183FF4" w:rsidRDefault="00D55A52">
      <w:pPr>
        <w:pStyle w:val="Header"/>
        <w:tabs>
          <w:tab w:val="clear" w:pos="4153"/>
          <w:tab w:val="clear" w:pos="8306"/>
        </w:tabs>
        <w:jc w:val="both"/>
        <w:rPr>
          <w:rFonts w:ascii="Times New Roman" w:hAnsi="Times New Roman"/>
          <w:sz w:val="24"/>
          <w:szCs w:val="24"/>
        </w:rPr>
      </w:pPr>
    </w:p>
    <w:p w14:paraId="7E75B672" w14:textId="77777777" w:rsidR="00D55A52" w:rsidRPr="00183FF4" w:rsidRDefault="00D55A52">
      <w:pPr>
        <w:pStyle w:val="Header"/>
        <w:tabs>
          <w:tab w:val="clear" w:pos="4153"/>
          <w:tab w:val="clear" w:pos="8306"/>
        </w:tabs>
        <w:jc w:val="both"/>
        <w:rPr>
          <w:rFonts w:ascii="Times New Roman" w:hAnsi="Times New Roman"/>
          <w:sz w:val="24"/>
          <w:szCs w:val="24"/>
        </w:rPr>
      </w:pPr>
    </w:p>
    <w:p w14:paraId="04E53186" w14:textId="77777777" w:rsidR="000256FE" w:rsidRPr="00183FF4" w:rsidRDefault="003B6417">
      <w:pPr>
        <w:pStyle w:val="Header"/>
        <w:tabs>
          <w:tab w:val="clear" w:pos="4153"/>
          <w:tab w:val="clear" w:pos="8306"/>
        </w:tabs>
        <w:jc w:val="both"/>
        <w:rPr>
          <w:rFonts w:ascii="Times New Roman" w:hAnsi="Times New Roman"/>
          <w:sz w:val="24"/>
          <w:szCs w:val="24"/>
        </w:rPr>
      </w:pPr>
      <w:r w:rsidRPr="00183FF4">
        <w:rPr>
          <w:rFonts w:ascii="Times New Roman" w:hAnsi="Times New Roman"/>
          <w:sz w:val="24"/>
          <w:szCs w:val="24"/>
        </w:rPr>
        <w:tab/>
        <w:t xml:space="preserve">   Director general</w:t>
      </w:r>
      <w:r w:rsidR="006D0D8D" w:rsidRPr="00183FF4">
        <w:rPr>
          <w:rFonts w:ascii="Times New Roman" w:hAnsi="Times New Roman"/>
          <w:sz w:val="24"/>
          <w:szCs w:val="24"/>
        </w:rPr>
        <w:t xml:space="preserve"> </w:t>
      </w:r>
      <w:r w:rsidR="006D0D8D" w:rsidRPr="00183FF4">
        <w:rPr>
          <w:rFonts w:ascii="Times New Roman" w:hAnsi="Times New Roman"/>
          <w:sz w:val="24"/>
          <w:szCs w:val="24"/>
        </w:rPr>
        <w:tab/>
      </w:r>
      <w:r w:rsidR="006D0D8D" w:rsidRPr="00183FF4">
        <w:rPr>
          <w:rFonts w:ascii="Times New Roman" w:hAnsi="Times New Roman"/>
          <w:sz w:val="24"/>
          <w:szCs w:val="24"/>
        </w:rPr>
        <w:tab/>
      </w:r>
      <w:r w:rsidR="006D0D8D" w:rsidRPr="00183FF4">
        <w:rPr>
          <w:rFonts w:ascii="Times New Roman" w:hAnsi="Times New Roman"/>
          <w:sz w:val="24"/>
          <w:szCs w:val="24"/>
        </w:rPr>
        <w:tab/>
      </w:r>
      <w:r w:rsidR="006D0D8D" w:rsidRPr="00183FF4">
        <w:rPr>
          <w:rFonts w:ascii="Times New Roman" w:hAnsi="Times New Roman"/>
          <w:sz w:val="24"/>
          <w:szCs w:val="24"/>
        </w:rPr>
        <w:tab/>
      </w:r>
      <w:r w:rsidRPr="00183FF4">
        <w:rPr>
          <w:rFonts w:ascii="Times New Roman" w:hAnsi="Times New Roman"/>
          <w:sz w:val="24"/>
          <w:szCs w:val="24"/>
        </w:rPr>
        <w:t xml:space="preserve">               </w:t>
      </w:r>
      <w:r w:rsidR="00AF19E9" w:rsidRPr="00183FF4">
        <w:rPr>
          <w:rFonts w:ascii="Times New Roman" w:hAnsi="Times New Roman"/>
          <w:sz w:val="24"/>
          <w:szCs w:val="24"/>
        </w:rPr>
        <w:t xml:space="preserve">          </w:t>
      </w:r>
      <w:r w:rsidR="000256FE" w:rsidRPr="00183FF4">
        <w:rPr>
          <w:rFonts w:ascii="Times New Roman" w:hAnsi="Times New Roman"/>
          <w:sz w:val="24"/>
          <w:szCs w:val="24"/>
        </w:rPr>
        <w:t xml:space="preserve">    </w:t>
      </w:r>
      <w:r w:rsidRPr="00183FF4">
        <w:rPr>
          <w:rFonts w:ascii="Times New Roman" w:hAnsi="Times New Roman"/>
          <w:sz w:val="24"/>
          <w:szCs w:val="24"/>
        </w:rPr>
        <w:t>Contabil sef</w:t>
      </w:r>
    </w:p>
    <w:p w14:paraId="67A989C4" w14:textId="5E234243" w:rsidR="006D0D8D" w:rsidRPr="00183FF4" w:rsidRDefault="0038687D" w:rsidP="000256FE">
      <w:pPr>
        <w:pStyle w:val="Header"/>
        <w:tabs>
          <w:tab w:val="clear" w:pos="4153"/>
          <w:tab w:val="clear" w:pos="8306"/>
        </w:tabs>
        <w:ind w:left="720"/>
        <w:jc w:val="both"/>
        <w:rPr>
          <w:rFonts w:ascii="Times New Roman" w:hAnsi="Times New Roman"/>
          <w:sz w:val="24"/>
          <w:szCs w:val="24"/>
        </w:rPr>
      </w:pPr>
      <w:bookmarkStart w:id="0" w:name="_Hlk125965405"/>
      <w:r w:rsidRPr="00183FF4">
        <w:rPr>
          <w:rFonts w:ascii="Times New Roman" w:hAnsi="Times New Roman"/>
          <w:sz w:val="24"/>
          <w:szCs w:val="24"/>
        </w:rPr>
        <w:t>Birtalan István-Balázs</w:t>
      </w:r>
      <w:bookmarkEnd w:id="0"/>
      <w:r w:rsidR="006D0D8D" w:rsidRPr="00183FF4">
        <w:rPr>
          <w:rFonts w:ascii="Times New Roman" w:hAnsi="Times New Roman"/>
          <w:sz w:val="24"/>
          <w:szCs w:val="24"/>
        </w:rPr>
        <w:tab/>
      </w:r>
      <w:r w:rsidR="006D0D8D" w:rsidRPr="00183FF4">
        <w:rPr>
          <w:rFonts w:ascii="Times New Roman" w:hAnsi="Times New Roman"/>
          <w:sz w:val="24"/>
          <w:szCs w:val="24"/>
        </w:rPr>
        <w:tab/>
      </w:r>
      <w:r w:rsidR="006D0D8D" w:rsidRPr="00183FF4">
        <w:rPr>
          <w:rFonts w:ascii="Times New Roman" w:hAnsi="Times New Roman"/>
          <w:sz w:val="24"/>
          <w:szCs w:val="24"/>
        </w:rPr>
        <w:tab/>
      </w:r>
      <w:r w:rsidR="006D0D8D" w:rsidRPr="00183FF4">
        <w:rPr>
          <w:rFonts w:ascii="Times New Roman" w:hAnsi="Times New Roman"/>
          <w:sz w:val="24"/>
          <w:szCs w:val="24"/>
        </w:rPr>
        <w:tab/>
        <w:t xml:space="preserve">   </w:t>
      </w:r>
      <w:r w:rsidR="003B6417" w:rsidRPr="00183FF4">
        <w:rPr>
          <w:rFonts w:ascii="Times New Roman" w:hAnsi="Times New Roman"/>
          <w:sz w:val="24"/>
          <w:szCs w:val="24"/>
        </w:rPr>
        <w:t xml:space="preserve">    </w:t>
      </w:r>
      <w:r w:rsidR="001A64C4" w:rsidRPr="00183FF4">
        <w:rPr>
          <w:rFonts w:ascii="Times New Roman" w:hAnsi="Times New Roman"/>
          <w:sz w:val="24"/>
          <w:szCs w:val="24"/>
        </w:rPr>
        <w:t xml:space="preserve"> </w:t>
      </w:r>
      <w:r w:rsidR="001A64C4" w:rsidRPr="00183FF4">
        <w:rPr>
          <w:rFonts w:ascii="Times New Roman" w:hAnsi="Times New Roman"/>
          <w:sz w:val="24"/>
          <w:szCs w:val="24"/>
        </w:rPr>
        <w:tab/>
      </w:r>
      <w:r w:rsidR="003B6417" w:rsidRPr="00183FF4">
        <w:rPr>
          <w:rFonts w:ascii="Times New Roman" w:hAnsi="Times New Roman"/>
          <w:sz w:val="24"/>
          <w:szCs w:val="24"/>
        </w:rPr>
        <w:t xml:space="preserve"> </w:t>
      </w:r>
      <w:r w:rsidRPr="00183FF4">
        <w:rPr>
          <w:rFonts w:ascii="Times New Roman" w:hAnsi="Times New Roman"/>
          <w:sz w:val="24"/>
          <w:szCs w:val="24"/>
        </w:rPr>
        <w:tab/>
        <w:t xml:space="preserve">  </w:t>
      </w:r>
      <w:r w:rsidR="006D0D8D" w:rsidRPr="00183FF4">
        <w:rPr>
          <w:rFonts w:ascii="Times New Roman" w:hAnsi="Times New Roman"/>
          <w:sz w:val="24"/>
          <w:szCs w:val="24"/>
        </w:rPr>
        <w:t>Ramona Frâncean</w:t>
      </w:r>
    </w:p>
    <w:sectPr w:rsidR="006D0D8D" w:rsidRPr="00183FF4" w:rsidSect="00EC2E70">
      <w:footerReference w:type="even" r:id="rId13"/>
      <w:footerReference w:type="default" r:id="rId14"/>
      <w:headerReference w:type="first" r:id="rId15"/>
      <w:pgSz w:w="11907" w:h="16840" w:code="9"/>
      <w:pgMar w:top="1077" w:right="720" w:bottom="964" w:left="1440" w:header="99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57A21" w14:textId="77777777" w:rsidR="005F39E4" w:rsidRDefault="005F39E4">
      <w:r>
        <w:separator/>
      </w:r>
    </w:p>
  </w:endnote>
  <w:endnote w:type="continuationSeparator" w:id="0">
    <w:p w14:paraId="6220470F" w14:textId="77777777" w:rsidR="005F39E4" w:rsidRDefault="005F3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BF7DA" w14:textId="38892EF3" w:rsidR="004E486C" w:rsidRDefault="004E486C" w:rsidP="00DE508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14CBE">
      <w:rPr>
        <w:rStyle w:val="PageNumber"/>
        <w:noProof/>
      </w:rPr>
      <w:t>2</w:t>
    </w:r>
    <w:r>
      <w:rPr>
        <w:rStyle w:val="PageNumber"/>
      </w:rPr>
      <w:fldChar w:fldCharType="end"/>
    </w:r>
  </w:p>
  <w:p w14:paraId="1D001B9F" w14:textId="77777777" w:rsidR="004E486C" w:rsidRDefault="004E486C" w:rsidP="00DE508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77213" w14:textId="77777777" w:rsidR="004E486C" w:rsidRDefault="004E486C" w:rsidP="00DE508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B7E0E">
      <w:rPr>
        <w:rStyle w:val="PageNumber"/>
        <w:noProof/>
      </w:rPr>
      <w:t>3</w:t>
    </w:r>
    <w:r>
      <w:rPr>
        <w:rStyle w:val="PageNumber"/>
      </w:rPr>
      <w:fldChar w:fldCharType="end"/>
    </w:r>
  </w:p>
  <w:p w14:paraId="09C0413C" w14:textId="77777777" w:rsidR="004E486C" w:rsidRDefault="004E486C" w:rsidP="00DE508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1F25B" w14:textId="77777777" w:rsidR="005F39E4" w:rsidRDefault="005F39E4">
      <w:r>
        <w:separator/>
      </w:r>
    </w:p>
  </w:footnote>
  <w:footnote w:type="continuationSeparator" w:id="0">
    <w:p w14:paraId="782E36FB" w14:textId="77777777" w:rsidR="005F39E4" w:rsidRDefault="005F3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5EC84" w14:textId="5153D1E8" w:rsidR="004E486C" w:rsidRPr="00776A80" w:rsidRDefault="00F14CBE" w:rsidP="00BD2CF4">
    <w:pPr>
      <w:pStyle w:val="Header"/>
      <w:rPr>
        <w:sz w:val="21"/>
        <w:szCs w:val="21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59BD55F" wp14:editId="59264961">
              <wp:simplePos x="0" y="0"/>
              <wp:positionH relativeFrom="column">
                <wp:posOffset>-424815</wp:posOffset>
              </wp:positionH>
              <wp:positionV relativeFrom="paragraph">
                <wp:posOffset>625475</wp:posOffset>
              </wp:positionV>
              <wp:extent cx="6892925" cy="635"/>
              <wp:effectExtent l="0" t="0" r="3175" b="18415"/>
              <wp:wrapNone/>
              <wp:docPr id="4" name="Conector drept cu săgeată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92925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61341F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rept cu săgeată 4" o:spid="_x0000_s1026" type="#_x0000_t32" style="position:absolute;margin-left:-33.45pt;margin-top:49.25pt;width:542.7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" strokeweight="1pt"/>
          </w:pict>
        </mc:Fallback>
      </mc:AlternateContent>
    </w:r>
    <w:r w:rsidR="00305313">
      <w:rPr>
        <w:noProof/>
      </w:rPr>
      <w:drawing>
        <wp:anchor distT="0" distB="0" distL="114300" distR="114300" simplePos="0" relativeHeight="251656192" behindDoc="1" locked="0" layoutInCell="1" allowOverlap="1" wp14:anchorId="0782AF9C" wp14:editId="1AB86D19">
          <wp:simplePos x="0" y="0"/>
          <wp:positionH relativeFrom="column">
            <wp:posOffset>5061585</wp:posOffset>
          </wp:positionH>
          <wp:positionV relativeFrom="paragraph">
            <wp:posOffset>-200025</wp:posOffset>
          </wp:positionV>
          <wp:extent cx="1408430" cy="797560"/>
          <wp:effectExtent l="0" t="0" r="0" b="0"/>
          <wp:wrapNone/>
          <wp:docPr id="7" name="Imagine 6" descr="ISO%209001_UKAS_URS_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6" descr="ISO%209001_UKAS_URS_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8430" cy="797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sz w:val="21"/>
        <w:szCs w:val="21"/>
      </w:rPr>
      <w:object w:dxaOrig="1440" w:dyaOrig="1440" w14:anchorId="3B97AB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3" type="#_x0000_t75" style="position:absolute;margin-left:-33.3pt;margin-top:-9.75pt;width:120.5pt;height:52.25pt;z-index:251658240;mso-position-horizontal-relative:text;mso-position-vertical-relative:text" o:allowincell="f">
          <v:imagedata r:id="rId2" o:title=""/>
          <w10:wrap type="topAndBottom"/>
        </v:shape>
        <o:OLEObject Type="Embed" ProgID="CorelDraw.Graphic.7" ShapeID="_x0000_s1033" DrawAspect="Content" ObjectID="_1838187970" r:id="rId3"/>
      </w:object>
    </w:r>
    <w:r w:rsidR="00305313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49AE6FA" wp14:editId="4B332365">
              <wp:simplePos x="0" y="0"/>
              <wp:positionH relativeFrom="column">
                <wp:posOffset>624205</wp:posOffset>
              </wp:positionH>
              <wp:positionV relativeFrom="paragraph">
                <wp:posOffset>-298450</wp:posOffset>
              </wp:positionV>
              <wp:extent cx="4826000" cy="860425"/>
              <wp:effectExtent l="0" t="0" r="0" b="0"/>
              <wp:wrapNone/>
              <wp:docPr id="5" name="Casetă tex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00" cy="860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80C3C3" w14:textId="77777777" w:rsidR="004E486C" w:rsidRDefault="004E486C" w:rsidP="00BD2CF4">
                          <w:pPr>
                            <w:pStyle w:val="Header"/>
                            <w:jc w:val="center"/>
                            <w:rPr>
                              <w:sz w:val="20"/>
                            </w:rPr>
                          </w:pPr>
                          <w:r w:rsidRPr="00EC3640">
                            <w:rPr>
                              <w:sz w:val="20"/>
                            </w:rPr>
                            <w:t xml:space="preserve">Tîrgu Mureş </w:t>
                          </w:r>
                          <w:r w:rsidRPr="00EC3640">
                            <w:rPr>
                              <w:sz w:val="20"/>
                            </w:rPr>
                            <w:sym w:font="Symbol" w:char="F0B7"/>
                          </w:r>
                          <w:r w:rsidRPr="00EC3640">
                            <w:rPr>
                              <w:sz w:val="20"/>
                            </w:rPr>
                            <w:t xml:space="preserve"> România </w:t>
                          </w:r>
                          <w:r w:rsidRPr="00EC3640">
                            <w:rPr>
                              <w:sz w:val="20"/>
                            </w:rPr>
                            <w:sym w:font="Symbol" w:char="F0B7"/>
                          </w:r>
                          <w:r>
                            <w:rPr>
                              <w:sz w:val="20"/>
                            </w:rPr>
                            <w:t xml:space="preserve"> str. Bartók Béla nr.</w:t>
                          </w:r>
                          <w:r w:rsidRPr="00EC3640">
                            <w:rPr>
                              <w:sz w:val="20"/>
                            </w:rPr>
                            <w:t xml:space="preserve">2/A </w:t>
                          </w:r>
                          <w:r w:rsidRPr="00EC3640">
                            <w:rPr>
                              <w:sz w:val="20"/>
                            </w:rPr>
                            <w:sym w:font="Symbol" w:char="F0B7"/>
                          </w:r>
                          <w:r w:rsidRPr="00EC3640">
                            <w:rPr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Cod postal 540035</w:t>
                          </w:r>
                        </w:p>
                        <w:p w14:paraId="36E2C3EA" w14:textId="77777777" w:rsidR="004E486C" w:rsidRDefault="004E486C" w:rsidP="00BD2CF4">
                          <w:pPr>
                            <w:pStyle w:val="Header"/>
                            <w:jc w:val="center"/>
                            <w:rPr>
                              <w:sz w:val="20"/>
                            </w:rPr>
                          </w:pPr>
                          <w:r w:rsidRPr="00EC3640">
                            <w:rPr>
                              <w:sz w:val="20"/>
                            </w:rPr>
                            <w:t xml:space="preserve">J-26-466-1998 </w:t>
                          </w:r>
                          <w:r w:rsidRPr="00EC3640">
                            <w:rPr>
                              <w:sz w:val="20"/>
                            </w:rPr>
                            <w:sym w:font="Symbol" w:char="F0B7"/>
                          </w:r>
                          <w:r w:rsidRPr="00EC3640">
                            <w:rPr>
                              <w:sz w:val="20"/>
                            </w:rPr>
                            <w:t xml:space="preserve"> C</w:t>
                          </w:r>
                          <w:r>
                            <w:rPr>
                              <w:sz w:val="20"/>
                            </w:rPr>
                            <w:t>UI</w:t>
                          </w:r>
                          <w:r w:rsidRPr="00EC3640">
                            <w:rPr>
                              <w:sz w:val="20"/>
                            </w:rPr>
                            <w:t xml:space="preserve"> RO</w:t>
                          </w:r>
                          <w:r>
                            <w:rPr>
                              <w:sz w:val="20"/>
                            </w:rPr>
                            <w:t>10755066</w:t>
                          </w:r>
                        </w:p>
                        <w:p w14:paraId="3482CB10" w14:textId="77777777" w:rsidR="004E486C" w:rsidRDefault="004E486C" w:rsidP="00BD2CF4">
                          <w:pPr>
                            <w:pStyle w:val="Header"/>
                            <w:jc w:val="center"/>
                            <w:rPr>
                              <w:sz w:val="20"/>
                            </w:rPr>
                          </w:pPr>
                          <w:r w:rsidRPr="00EC3640">
                            <w:rPr>
                              <w:sz w:val="20"/>
                            </w:rPr>
                            <w:t xml:space="preserve">Tel/Fax: </w:t>
                          </w:r>
                          <w:r>
                            <w:rPr>
                              <w:sz w:val="20"/>
                            </w:rPr>
                            <w:t>0</w:t>
                          </w:r>
                          <w:r w:rsidRPr="00EC3640">
                            <w:rPr>
                              <w:sz w:val="20"/>
                            </w:rPr>
                            <w:t xml:space="preserve">265-260 375, </w:t>
                          </w:r>
                          <w:r>
                            <w:rPr>
                              <w:sz w:val="20"/>
                            </w:rPr>
                            <w:t>0</w:t>
                          </w:r>
                          <w:r w:rsidRPr="00EC3640">
                            <w:rPr>
                              <w:sz w:val="20"/>
                            </w:rPr>
                            <w:t>265-236 315</w:t>
                          </w:r>
                          <w:r>
                            <w:rPr>
                              <w:sz w:val="20"/>
                            </w:rPr>
                            <w:t>, 0365-424508</w:t>
                          </w:r>
                        </w:p>
                        <w:p w14:paraId="18B50399" w14:textId="77777777" w:rsidR="004E486C" w:rsidRDefault="004E486C" w:rsidP="00BD2CF4">
                          <w:pPr>
                            <w:pStyle w:val="Header"/>
                            <w:jc w:val="center"/>
                            <w:rPr>
                              <w:sz w:val="20"/>
                            </w:rPr>
                          </w:pPr>
                          <w:hyperlink r:id="rId4" w:history="1">
                            <w:r w:rsidRPr="00FF0F98">
                              <w:rPr>
                                <w:rStyle w:val="Hyperlink"/>
                                <w:sz w:val="20"/>
                              </w:rPr>
                              <w:t>www.locativmures.ro</w:t>
                            </w:r>
                          </w:hyperlink>
                          <w:r>
                            <w:rPr>
                              <w:sz w:val="20"/>
                            </w:rPr>
                            <w:t xml:space="preserve"> </w:t>
                          </w:r>
                          <w:r w:rsidRPr="00EC3640">
                            <w:rPr>
                              <w:sz w:val="20"/>
                            </w:rPr>
                            <w:sym w:font="Symbol" w:char="F0B7"/>
                          </w:r>
                          <w:r>
                            <w:rPr>
                              <w:sz w:val="20"/>
                            </w:rPr>
                            <w:t xml:space="preserve"> e</w:t>
                          </w:r>
                          <w:r w:rsidRPr="00EC3640">
                            <w:rPr>
                              <w:sz w:val="20"/>
                            </w:rPr>
                            <w:t xml:space="preserve">-mail: </w:t>
                          </w:r>
                          <w:hyperlink r:id="rId5" w:history="1">
                            <w:r w:rsidRPr="001C0942">
                              <w:rPr>
                                <w:rStyle w:val="Hyperlink"/>
                                <w:sz w:val="20"/>
                              </w:rPr>
                              <w:t>office@locativmures.ro</w:t>
                            </w:r>
                          </w:hyperlink>
                        </w:p>
                        <w:p w14:paraId="7357D5CD" w14:textId="77777777" w:rsidR="004E486C" w:rsidRPr="00AE491A" w:rsidRDefault="004E486C" w:rsidP="00BD2CF4">
                          <w:pPr>
                            <w:pStyle w:val="Header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Cont</w:t>
                          </w:r>
                          <w:r w:rsidRPr="00EC3640">
                            <w:rPr>
                              <w:sz w:val="20"/>
                            </w:rPr>
                            <w:t xml:space="preserve">  RO76 BTRL 0270 1202 1047 49XX</w:t>
                          </w:r>
                          <w:r>
                            <w:rPr>
                              <w:sz w:val="20"/>
                            </w:rPr>
                            <w:t xml:space="preserve"> Ba</w:t>
                          </w:r>
                          <w:r w:rsidRPr="00EC3640">
                            <w:rPr>
                              <w:sz w:val="20"/>
                            </w:rPr>
                            <w:t>nca Transilvania Tg-Mures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49AE6FA" id="_x0000_t202" coordsize="21600,21600" o:spt="202" path="m,l,21600r21600,l21600,xe">
              <v:stroke joinstyle="miter"/>
              <v:path gradientshapeok="t" o:connecttype="rect"/>
            </v:shapetype>
            <v:shape id="Casetă text 5" o:spid="_x0000_s1026" type="#_x0000_t202" style="position:absolute;margin-left:49.15pt;margin-top:-23.5pt;width:380pt;height:67.7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" filled="f" stroked="f">
              <v:textbox style="mso-fit-shape-to-text:t">
                <w:txbxContent>
                  <w:p w14:paraId="1080C3C3" w14:textId="77777777" w:rsidR="004E486C" w:rsidRDefault="004E486C" w:rsidP="00BD2CF4">
                    <w:pPr>
                      <w:pStyle w:val="Header"/>
                      <w:jc w:val="center"/>
                      <w:rPr>
                        <w:sz w:val="20"/>
                      </w:rPr>
                    </w:pPr>
                    <w:r w:rsidRPr="00EC3640">
                      <w:rPr>
                        <w:sz w:val="20"/>
                      </w:rPr>
                      <w:t xml:space="preserve">Tîrgu Mureş </w:t>
                    </w:r>
                    <w:r w:rsidRPr="00EC3640">
                      <w:rPr>
                        <w:sz w:val="20"/>
                      </w:rPr>
                      <w:sym w:font="Symbol" w:char="F0B7"/>
                    </w:r>
                    <w:r w:rsidRPr="00EC3640">
                      <w:rPr>
                        <w:sz w:val="20"/>
                      </w:rPr>
                      <w:t xml:space="preserve"> România </w:t>
                    </w:r>
                    <w:r w:rsidRPr="00EC3640">
                      <w:rPr>
                        <w:sz w:val="20"/>
                      </w:rPr>
                      <w:sym w:font="Symbol" w:char="F0B7"/>
                    </w:r>
                    <w:r>
                      <w:rPr>
                        <w:sz w:val="20"/>
                      </w:rPr>
                      <w:t xml:space="preserve"> str. Bartók Béla nr.</w:t>
                    </w:r>
                    <w:r w:rsidRPr="00EC3640">
                      <w:rPr>
                        <w:sz w:val="20"/>
                      </w:rPr>
                      <w:t xml:space="preserve">2/A </w:t>
                    </w:r>
                    <w:r w:rsidRPr="00EC3640">
                      <w:rPr>
                        <w:sz w:val="20"/>
                      </w:rPr>
                      <w:sym w:font="Symbol" w:char="F0B7"/>
                    </w:r>
                    <w:r w:rsidRPr="00EC3640">
                      <w:rPr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Cod postal 540035</w:t>
                    </w:r>
                  </w:p>
                  <w:p w14:paraId="36E2C3EA" w14:textId="77777777" w:rsidR="004E486C" w:rsidRDefault="004E486C" w:rsidP="00BD2CF4">
                    <w:pPr>
                      <w:pStyle w:val="Header"/>
                      <w:jc w:val="center"/>
                      <w:rPr>
                        <w:sz w:val="20"/>
                      </w:rPr>
                    </w:pPr>
                    <w:r w:rsidRPr="00EC3640">
                      <w:rPr>
                        <w:sz w:val="20"/>
                      </w:rPr>
                      <w:t xml:space="preserve">J-26-466-1998 </w:t>
                    </w:r>
                    <w:r w:rsidRPr="00EC3640">
                      <w:rPr>
                        <w:sz w:val="20"/>
                      </w:rPr>
                      <w:sym w:font="Symbol" w:char="F0B7"/>
                    </w:r>
                    <w:r w:rsidRPr="00EC3640">
                      <w:rPr>
                        <w:sz w:val="20"/>
                      </w:rPr>
                      <w:t xml:space="preserve"> C</w:t>
                    </w:r>
                    <w:r>
                      <w:rPr>
                        <w:sz w:val="20"/>
                      </w:rPr>
                      <w:t>UI</w:t>
                    </w:r>
                    <w:r w:rsidRPr="00EC3640">
                      <w:rPr>
                        <w:sz w:val="20"/>
                      </w:rPr>
                      <w:t xml:space="preserve"> RO</w:t>
                    </w:r>
                    <w:r>
                      <w:rPr>
                        <w:sz w:val="20"/>
                      </w:rPr>
                      <w:t>10755066</w:t>
                    </w:r>
                  </w:p>
                  <w:p w14:paraId="3482CB10" w14:textId="77777777" w:rsidR="004E486C" w:rsidRDefault="004E486C" w:rsidP="00BD2CF4">
                    <w:pPr>
                      <w:pStyle w:val="Header"/>
                      <w:jc w:val="center"/>
                      <w:rPr>
                        <w:sz w:val="20"/>
                      </w:rPr>
                    </w:pPr>
                    <w:r w:rsidRPr="00EC3640">
                      <w:rPr>
                        <w:sz w:val="20"/>
                      </w:rPr>
                      <w:t xml:space="preserve">Tel/Fax: </w:t>
                    </w:r>
                    <w:r>
                      <w:rPr>
                        <w:sz w:val="20"/>
                      </w:rPr>
                      <w:t>0</w:t>
                    </w:r>
                    <w:r w:rsidRPr="00EC3640">
                      <w:rPr>
                        <w:sz w:val="20"/>
                      </w:rPr>
                      <w:t xml:space="preserve">265-260 375, </w:t>
                    </w:r>
                    <w:r>
                      <w:rPr>
                        <w:sz w:val="20"/>
                      </w:rPr>
                      <w:t>0</w:t>
                    </w:r>
                    <w:r w:rsidRPr="00EC3640">
                      <w:rPr>
                        <w:sz w:val="20"/>
                      </w:rPr>
                      <w:t>265-236 315</w:t>
                    </w:r>
                    <w:r>
                      <w:rPr>
                        <w:sz w:val="20"/>
                      </w:rPr>
                      <w:t>, 0365-424508</w:t>
                    </w:r>
                  </w:p>
                  <w:p w14:paraId="18B50399" w14:textId="77777777" w:rsidR="004E486C" w:rsidRDefault="004E486C" w:rsidP="00BD2CF4">
                    <w:pPr>
                      <w:pStyle w:val="Header"/>
                      <w:jc w:val="center"/>
                      <w:rPr>
                        <w:sz w:val="20"/>
                      </w:rPr>
                    </w:pPr>
                    <w:hyperlink r:id="rId6" w:history="1">
                      <w:r w:rsidRPr="00FF0F98">
                        <w:rPr>
                          <w:rStyle w:val="Hyperlink"/>
                          <w:sz w:val="20"/>
                        </w:rPr>
                        <w:t>www.locativmures.ro</w:t>
                      </w:r>
                    </w:hyperlink>
                    <w:r>
                      <w:rPr>
                        <w:sz w:val="20"/>
                      </w:rPr>
                      <w:t xml:space="preserve"> </w:t>
                    </w:r>
                    <w:r w:rsidRPr="00EC3640">
                      <w:rPr>
                        <w:sz w:val="20"/>
                      </w:rPr>
                      <w:sym w:font="Symbol" w:char="F0B7"/>
                    </w:r>
                    <w:r>
                      <w:rPr>
                        <w:sz w:val="20"/>
                      </w:rPr>
                      <w:t xml:space="preserve"> e</w:t>
                    </w:r>
                    <w:r w:rsidRPr="00EC3640">
                      <w:rPr>
                        <w:sz w:val="20"/>
                      </w:rPr>
                      <w:t xml:space="preserve">-mail: </w:t>
                    </w:r>
                    <w:hyperlink r:id="rId7" w:history="1">
                      <w:r w:rsidRPr="001C0942">
                        <w:rPr>
                          <w:rStyle w:val="Hyperlink"/>
                          <w:sz w:val="20"/>
                        </w:rPr>
                        <w:t>office@locativmures.ro</w:t>
                      </w:r>
                    </w:hyperlink>
                  </w:p>
                  <w:p w14:paraId="7357D5CD" w14:textId="77777777" w:rsidR="004E486C" w:rsidRPr="00AE491A" w:rsidRDefault="004E486C" w:rsidP="00BD2CF4">
                    <w:pPr>
                      <w:pStyle w:val="Header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Cont</w:t>
                    </w:r>
                    <w:r w:rsidRPr="00EC3640">
                      <w:rPr>
                        <w:sz w:val="20"/>
                      </w:rPr>
                      <w:t xml:space="preserve">  RO76 BTRL 0270 1202 1047 49XX</w:t>
                    </w:r>
                    <w:r>
                      <w:rPr>
                        <w:sz w:val="20"/>
                      </w:rPr>
                      <w:t xml:space="preserve"> Ba</w:t>
                    </w:r>
                    <w:r w:rsidRPr="00EC3640">
                      <w:rPr>
                        <w:sz w:val="20"/>
                      </w:rPr>
                      <w:t>nca Transilvania Tg-Mures</w:t>
                    </w:r>
                  </w:p>
                </w:txbxContent>
              </v:textbox>
            </v:shape>
          </w:pict>
        </mc:Fallback>
      </mc:AlternateContent>
    </w:r>
    <w:r w:rsidR="004E486C">
      <w:rPr>
        <w:sz w:val="21"/>
        <w:szCs w:val="21"/>
      </w:rPr>
      <w:t xml:space="preserve">                       </w:t>
    </w:r>
  </w:p>
  <w:p w14:paraId="7AFF607C" w14:textId="23B77D6F" w:rsidR="004E486C" w:rsidRPr="00334699" w:rsidRDefault="004E486C" w:rsidP="00BD2C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33BB2"/>
    <w:multiLevelType w:val="multilevel"/>
    <w:tmpl w:val="DE920D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1DC50F0"/>
    <w:multiLevelType w:val="hybridMultilevel"/>
    <w:tmpl w:val="2D0476A8"/>
    <w:lvl w:ilvl="0" w:tplc="46D02754">
      <w:start w:val="3"/>
      <w:numFmt w:val="bullet"/>
      <w:lvlText w:val="-"/>
      <w:lvlJc w:val="left"/>
      <w:pPr>
        <w:ind w:left="900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11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118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126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133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140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4760" w:hanging="360"/>
      </w:pPr>
      <w:rPr>
        <w:rFonts w:ascii="Wingdings" w:hAnsi="Wingdings" w:hint="default"/>
      </w:rPr>
    </w:lvl>
  </w:abstractNum>
  <w:abstractNum w:abstractNumId="2" w15:restartNumberingAfterBreak="0">
    <w:nsid w:val="13CB77FE"/>
    <w:multiLevelType w:val="hybridMultilevel"/>
    <w:tmpl w:val="84DEB66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A57562"/>
    <w:multiLevelType w:val="hybridMultilevel"/>
    <w:tmpl w:val="866C66F2"/>
    <w:lvl w:ilvl="0" w:tplc="D938B1B8">
      <w:start w:val="62"/>
      <w:numFmt w:val="bullet"/>
      <w:lvlText w:val="-"/>
      <w:lvlJc w:val="left"/>
      <w:pPr>
        <w:ind w:left="82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04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126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133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4040" w:hanging="360"/>
      </w:pPr>
      <w:rPr>
        <w:rFonts w:ascii="Wingdings" w:hAnsi="Wingdings" w:hint="default"/>
      </w:rPr>
    </w:lvl>
  </w:abstractNum>
  <w:abstractNum w:abstractNumId="4" w15:restartNumberingAfterBreak="0">
    <w:nsid w:val="3140286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9271CF1"/>
    <w:multiLevelType w:val="hybridMultilevel"/>
    <w:tmpl w:val="AF8042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A654DD"/>
    <w:multiLevelType w:val="hybridMultilevel"/>
    <w:tmpl w:val="E88CF6A4"/>
    <w:lvl w:ilvl="0" w:tplc="7E5E56D0">
      <w:start w:val="1"/>
      <w:numFmt w:val="bullet"/>
      <w:lvlText w:val="-"/>
      <w:lvlJc w:val="left"/>
      <w:pPr>
        <w:ind w:left="6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600" w:hanging="360"/>
      </w:pPr>
      <w:rPr>
        <w:rFonts w:ascii="Wingdings" w:hAnsi="Wingdings" w:hint="default"/>
      </w:rPr>
    </w:lvl>
  </w:abstractNum>
  <w:abstractNum w:abstractNumId="7" w15:restartNumberingAfterBreak="0">
    <w:nsid w:val="53CA3ECD"/>
    <w:multiLevelType w:val="multilevel"/>
    <w:tmpl w:val="901051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9D321BA"/>
    <w:multiLevelType w:val="hybridMultilevel"/>
    <w:tmpl w:val="C2640822"/>
    <w:lvl w:ilvl="0" w:tplc="50C64B2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E549BA"/>
    <w:multiLevelType w:val="hybridMultilevel"/>
    <w:tmpl w:val="09846C34"/>
    <w:lvl w:ilvl="0" w:tplc="286AD60C">
      <w:start w:val="3"/>
      <w:numFmt w:val="bullet"/>
      <w:lvlText w:val="-"/>
      <w:lvlJc w:val="left"/>
      <w:pPr>
        <w:ind w:left="82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04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126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133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4040" w:hanging="360"/>
      </w:pPr>
      <w:rPr>
        <w:rFonts w:ascii="Wingdings" w:hAnsi="Wingdings" w:hint="default"/>
      </w:rPr>
    </w:lvl>
  </w:abstractNum>
  <w:abstractNum w:abstractNumId="10" w15:restartNumberingAfterBreak="0">
    <w:nsid w:val="7C3678C0"/>
    <w:multiLevelType w:val="singleLevel"/>
    <w:tmpl w:val="19BE0054"/>
    <w:lvl w:ilvl="0">
      <w:start w:val="1"/>
      <w:numFmt w:val="bullet"/>
      <w:lvlText w:val=""/>
      <w:lvlJc w:val="left"/>
      <w:pPr>
        <w:tabs>
          <w:tab w:val="num" w:pos="1418"/>
        </w:tabs>
        <w:ind w:left="1418" w:hanging="397"/>
      </w:pPr>
      <w:rPr>
        <w:rFonts w:ascii="Wingdings" w:hAnsi="Wingdings" w:hint="default"/>
      </w:rPr>
    </w:lvl>
  </w:abstractNum>
  <w:num w:numId="1" w16cid:durableId="867640060">
    <w:abstractNumId w:val="7"/>
  </w:num>
  <w:num w:numId="2" w16cid:durableId="1439833388">
    <w:abstractNumId w:val="10"/>
  </w:num>
  <w:num w:numId="3" w16cid:durableId="788620571">
    <w:abstractNumId w:val="4"/>
  </w:num>
  <w:num w:numId="4" w16cid:durableId="1834955272">
    <w:abstractNumId w:val="2"/>
  </w:num>
  <w:num w:numId="5" w16cid:durableId="163301">
    <w:abstractNumId w:val="0"/>
  </w:num>
  <w:num w:numId="6" w16cid:durableId="1502937256">
    <w:abstractNumId w:val="3"/>
  </w:num>
  <w:num w:numId="7" w16cid:durableId="929004701">
    <w:abstractNumId w:val="1"/>
  </w:num>
  <w:num w:numId="8" w16cid:durableId="1585336990">
    <w:abstractNumId w:val="9"/>
  </w:num>
  <w:num w:numId="9" w16cid:durableId="1858696803">
    <w:abstractNumId w:val="6"/>
  </w:num>
  <w:num w:numId="10" w16cid:durableId="99419770">
    <w:abstractNumId w:val="5"/>
  </w:num>
  <w:num w:numId="11" w16cid:durableId="386801520">
    <w:abstractNumId w:val="7"/>
    <w:lvlOverride w:ilvl="0">
      <w:startOverride w:val="2"/>
    </w:lvlOverride>
    <w:lvlOverride w:ilvl="1">
      <w:startOverride w:val="1"/>
    </w:lvlOverride>
  </w:num>
  <w:num w:numId="12" w16cid:durableId="1378241742">
    <w:abstractNumId w:val="7"/>
    <w:lvlOverride w:ilvl="0">
      <w:startOverride w:val="2"/>
    </w:lvlOverride>
    <w:lvlOverride w:ilvl="1">
      <w:startOverride w:val="1"/>
    </w:lvlOverride>
  </w:num>
  <w:num w:numId="13" w16cid:durableId="18884494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754"/>
    <w:rsid w:val="00002485"/>
    <w:rsid w:val="00012098"/>
    <w:rsid w:val="00012F3D"/>
    <w:rsid w:val="000145C5"/>
    <w:rsid w:val="00020A97"/>
    <w:rsid w:val="00023B8C"/>
    <w:rsid w:val="000256FE"/>
    <w:rsid w:val="00027ADA"/>
    <w:rsid w:val="00041E01"/>
    <w:rsid w:val="000426F7"/>
    <w:rsid w:val="000444CA"/>
    <w:rsid w:val="00060526"/>
    <w:rsid w:val="0006165A"/>
    <w:rsid w:val="00063E15"/>
    <w:rsid w:val="00063EC7"/>
    <w:rsid w:val="00077112"/>
    <w:rsid w:val="000845F3"/>
    <w:rsid w:val="0009368A"/>
    <w:rsid w:val="000A23C3"/>
    <w:rsid w:val="000A3C81"/>
    <w:rsid w:val="000B4FD3"/>
    <w:rsid w:val="000B5384"/>
    <w:rsid w:val="000B7381"/>
    <w:rsid w:val="000C0373"/>
    <w:rsid w:val="000C04F8"/>
    <w:rsid w:val="000C3205"/>
    <w:rsid w:val="000C50AA"/>
    <w:rsid w:val="000C67FB"/>
    <w:rsid w:val="000D5654"/>
    <w:rsid w:val="000E65B6"/>
    <w:rsid w:val="000F0DEB"/>
    <w:rsid w:val="00100478"/>
    <w:rsid w:val="001028ED"/>
    <w:rsid w:val="0011549F"/>
    <w:rsid w:val="0012608D"/>
    <w:rsid w:val="001338A5"/>
    <w:rsid w:val="00135F7B"/>
    <w:rsid w:val="00136F00"/>
    <w:rsid w:val="00150C0E"/>
    <w:rsid w:val="00151462"/>
    <w:rsid w:val="00152EDE"/>
    <w:rsid w:val="00156DFB"/>
    <w:rsid w:val="001618F1"/>
    <w:rsid w:val="00164A00"/>
    <w:rsid w:val="00174884"/>
    <w:rsid w:val="00175E52"/>
    <w:rsid w:val="0017757A"/>
    <w:rsid w:val="00183643"/>
    <w:rsid w:val="00183FF4"/>
    <w:rsid w:val="00190EC3"/>
    <w:rsid w:val="001A444B"/>
    <w:rsid w:val="001A64C4"/>
    <w:rsid w:val="001B1E1E"/>
    <w:rsid w:val="001B3867"/>
    <w:rsid w:val="001B4355"/>
    <w:rsid w:val="001B4561"/>
    <w:rsid w:val="001B61EB"/>
    <w:rsid w:val="001E515A"/>
    <w:rsid w:val="001F35E9"/>
    <w:rsid w:val="001F58D1"/>
    <w:rsid w:val="00200B19"/>
    <w:rsid w:val="0020793C"/>
    <w:rsid w:val="00215E7B"/>
    <w:rsid w:val="00220403"/>
    <w:rsid w:val="00234AD7"/>
    <w:rsid w:val="0023698C"/>
    <w:rsid w:val="002409FF"/>
    <w:rsid w:val="00253412"/>
    <w:rsid w:val="00256275"/>
    <w:rsid w:val="00257D7E"/>
    <w:rsid w:val="002712C0"/>
    <w:rsid w:val="00280565"/>
    <w:rsid w:val="0028238E"/>
    <w:rsid w:val="0028626F"/>
    <w:rsid w:val="002A4D45"/>
    <w:rsid w:val="002B4538"/>
    <w:rsid w:val="002C26C8"/>
    <w:rsid w:val="002E23C2"/>
    <w:rsid w:val="002E6A49"/>
    <w:rsid w:val="003019BA"/>
    <w:rsid w:val="00303F77"/>
    <w:rsid w:val="00305313"/>
    <w:rsid w:val="003356E5"/>
    <w:rsid w:val="00343DF8"/>
    <w:rsid w:val="00345601"/>
    <w:rsid w:val="00345ADE"/>
    <w:rsid w:val="00345E69"/>
    <w:rsid w:val="00356263"/>
    <w:rsid w:val="003651DC"/>
    <w:rsid w:val="003705B7"/>
    <w:rsid w:val="0037088F"/>
    <w:rsid w:val="00374229"/>
    <w:rsid w:val="00376C58"/>
    <w:rsid w:val="003802A7"/>
    <w:rsid w:val="0038687D"/>
    <w:rsid w:val="003939EF"/>
    <w:rsid w:val="003957C8"/>
    <w:rsid w:val="003A155C"/>
    <w:rsid w:val="003B5030"/>
    <w:rsid w:val="003B6417"/>
    <w:rsid w:val="003B7BD7"/>
    <w:rsid w:val="003B7E0E"/>
    <w:rsid w:val="003C1D63"/>
    <w:rsid w:val="003D13AF"/>
    <w:rsid w:val="003D7677"/>
    <w:rsid w:val="003E061E"/>
    <w:rsid w:val="003F1070"/>
    <w:rsid w:val="003F3236"/>
    <w:rsid w:val="003F4110"/>
    <w:rsid w:val="00404395"/>
    <w:rsid w:val="004052DB"/>
    <w:rsid w:val="0041413C"/>
    <w:rsid w:val="00424244"/>
    <w:rsid w:val="00424AE2"/>
    <w:rsid w:val="00425F1D"/>
    <w:rsid w:val="0044016D"/>
    <w:rsid w:val="00454558"/>
    <w:rsid w:val="0046553A"/>
    <w:rsid w:val="00471025"/>
    <w:rsid w:val="00475575"/>
    <w:rsid w:val="004800AD"/>
    <w:rsid w:val="0048566A"/>
    <w:rsid w:val="00497A30"/>
    <w:rsid w:val="004A7034"/>
    <w:rsid w:val="004D00EC"/>
    <w:rsid w:val="004D36F9"/>
    <w:rsid w:val="004E486C"/>
    <w:rsid w:val="004E71CC"/>
    <w:rsid w:val="00521E19"/>
    <w:rsid w:val="00522BA5"/>
    <w:rsid w:val="00525A29"/>
    <w:rsid w:val="0052609A"/>
    <w:rsid w:val="00530727"/>
    <w:rsid w:val="00531A6E"/>
    <w:rsid w:val="00553331"/>
    <w:rsid w:val="00557425"/>
    <w:rsid w:val="00566884"/>
    <w:rsid w:val="00570B2B"/>
    <w:rsid w:val="00574AB6"/>
    <w:rsid w:val="00575E6D"/>
    <w:rsid w:val="005817F9"/>
    <w:rsid w:val="005A1183"/>
    <w:rsid w:val="005B2ECD"/>
    <w:rsid w:val="005B7F45"/>
    <w:rsid w:val="005D24A4"/>
    <w:rsid w:val="005D3E99"/>
    <w:rsid w:val="005D5B1D"/>
    <w:rsid w:val="005E1D6D"/>
    <w:rsid w:val="005E4930"/>
    <w:rsid w:val="005E56D0"/>
    <w:rsid w:val="005E7107"/>
    <w:rsid w:val="005E7108"/>
    <w:rsid w:val="005F39E4"/>
    <w:rsid w:val="005F58D6"/>
    <w:rsid w:val="005F7F3F"/>
    <w:rsid w:val="00602C1F"/>
    <w:rsid w:val="00617790"/>
    <w:rsid w:val="0062439A"/>
    <w:rsid w:val="00631FDF"/>
    <w:rsid w:val="006324E5"/>
    <w:rsid w:val="00636324"/>
    <w:rsid w:val="006415BB"/>
    <w:rsid w:val="006575FC"/>
    <w:rsid w:val="00657F14"/>
    <w:rsid w:val="006635C8"/>
    <w:rsid w:val="0066527E"/>
    <w:rsid w:val="00666FD4"/>
    <w:rsid w:val="00681541"/>
    <w:rsid w:val="00681763"/>
    <w:rsid w:val="00683D34"/>
    <w:rsid w:val="006848F3"/>
    <w:rsid w:val="006928CF"/>
    <w:rsid w:val="00696283"/>
    <w:rsid w:val="006B1DE1"/>
    <w:rsid w:val="006B3601"/>
    <w:rsid w:val="006B5A34"/>
    <w:rsid w:val="006B6DFC"/>
    <w:rsid w:val="006C11A6"/>
    <w:rsid w:val="006C6E91"/>
    <w:rsid w:val="006D016E"/>
    <w:rsid w:val="006D0D8D"/>
    <w:rsid w:val="006E5161"/>
    <w:rsid w:val="006F2F50"/>
    <w:rsid w:val="006F7439"/>
    <w:rsid w:val="00703C34"/>
    <w:rsid w:val="007064A0"/>
    <w:rsid w:val="00713C10"/>
    <w:rsid w:val="00715E18"/>
    <w:rsid w:val="007364E2"/>
    <w:rsid w:val="00746B21"/>
    <w:rsid w:val="007567DD"/>
    <w:rsid w:val="00765959"/>
    <w:rsid w:val="007836D5"/>
    <w:rsid w:val="00785D54"/>
    <w:rsid w:val="00787F89"/>
    <w:rsid w:val="007944B4"/>
    <w:rsid w:val="007944E0"/>
    <w:rsid w:val="00796564"/>
    <w:rsid w:val="007A4C55"/>
    <w:rsid w:val="007B2C07"/>
    <w:rsid w:val="007B4C59"/>
    <w:rsid w:val="007C3826"/>
    <w:rsid w:val="007E16FD"/>
    <w:rsid w:val="007E7D55"/>
    <w:rsid w:val="00804D62"/>
    <w:rsid w:val="00811DBC"/>
    <w:rsid w:val="008146C0"/>
    <w:rsid w:val="00821FC3"/>
    <w:rsid w:val="00831B25"/>
    <w:rsid w:val="00832F6E"/>
    <w:rsid w:val="00835B45"/>
    <w:rsid w:val="008416A6"/>
    <w:rsid w:val="0085072D"/>
    <w:rsid w:val="008515ED"/>
    <w:rsid w:val="00853090"/>
    <w:rsid w:val="00855510"/>
    <w:rsid w:val="008608FD"/>
    <w:rsid w:val="00885901"/>
    <w:rsid w:val="00897A4D"/>
    <w:rsid w:val="008A31E1"/>
    <w:rsid w:val="008C1E80"/>
    <w:rsid w:val="008C4F64"/>
    <w:rsid w:val="008C77E1"/>
    <w:rsid w:val="008D3483"/>
    <w:rsid w:val="008D4F1D"/>
    <w:rsid w:val="008E2EBC"/>
    <w:rsid w:val="008F207F"/>
    <w:rsid w:val="008F5338"/>
    <w:rsid w:val="00912CFE"/>
    <w:rsid w:val="0091441D"/>
    <w:rsid w:val="0092187B"/>
    <w:rsid w:val="00927F49"/>
    <w:rsid w:val="0094331E"/>
    <w:rsid w:val="0094377C"/>
    <w:rsid w:val="00956ABF"/>
    <w:rsid w:val="00962B18"/>
    <w:rsid w:val="00963274"/>
    <w:rsid w:val="00966DB7"/>
    <w:rsid w:val="00967558"/>
    <w:rsid w:val="00977F70"/>
    <w:rsid w:val="009849A3"/>
    <w:rsid w:val="009875F3"/>
    <w:rsid w:val="00987A1D"/>
    <w:rsid w:val="009918B5"/>
    <w:rsid w:val="00991A02"/>
    <w:rsid w:val="009957CA"/>
    <w:rsid w:val="00996B59"/>
    <w:rsid w:val="0099737C"/>
    <w:rsid w:val="009A7820"/>
    <w:rsid w:val="009B09B8"/>
    <w:rsid w:val="009B11BA"/>
    <w:rsid w:val="009B5600"/>
    <w:rsid w:val="009B5F9F"/>
    <w:rsid w:val="009C6DF1"/>
    <w:rsid w:val="009C7356"/>
    <w:rsid w:val="009D78BD"/>
    <w:rsid w:val="009E02B7"/>
    <w:rsid w:val="009E112C"/>
    <w:rsid w:val="009E382C"/>
    <w:rsid w:val="009E387C"/>
    <w:rsid w:val="009E75AB"/>
    <w:rsid w:val="009E7A4E"/>
    <w:rsid w:val="009F7609"/>
    <w:rsid w:val="00A04D0A"/>
    <w:rsid w:val="00A077F1"/>
    <w:rsid w:val="00A124E9"/>
    <w:rsid w:val="00A13C91"/>
    <w:rsid w:val="00A164A0"/>
    <w:rsid w:val="00A21276"/>
    <w:rsid w:val="00A24247"/>
    <w:rsid w:val="00A36755"/>
    <w:rsid w:val="00A55CFA"/>
    <w:rsid w:val="00A57F25"/>
    <w:rsid w:val="00A73638"/>
    <w:rsid w:val="00A77549"/>
    <w:rsid w:val="00A77B34"/>
    <w:rsid w:val="00A85CD3"/>
    <w:rsid w:val="00A94DBB"/>
    <w:rsid w:val="00A9776F"/>
    <w:rsid w:val="00AB5401"/>
    <w:rsid w:val="00AC0516"/>
    <w:rsid w:val="00AD6ACD"/>
    <w:rsid w:val="00AE1A78"/>
    <w:rsid w:val="00AE2977"/>
    <w:rsid w:val="00AE78B7"/>
    <w:rsid w:val="00AF19E9"/>
    <w:rsid w:val="00AF5F5E"/>
    <w:rsid w:val="00B0104F"/>
    <w:rsid w:val="00B16A6F"/>
    <w:rsid w:val="00B2244F"/>
    <w:rsid w:val="00B231CE"/>
    <w:rsid w:val="00B25754"/>
    <w:rsid w:val="00B26467"/>
    <w:rsid w:val="00B26C6F"/>
    <w:rsid w:val="00B31865"/>
    <w:rsid w:val="00B3528D"/>
    <w:rsid w:val="00B4393D"/>
    <w:rsid w:val="00B56E36"/>
    <w:rsid w:val="00B670A4"/>
    <w:rsid w:val="00B71460"/>
    <w:rsid w:val="00B72AC1"/>
    <w:rsid w:val="00B86B43"/>
    <w:rsid w:val="00B94819"/>
    <w:rsid w:val="00B9482E"/>
    <w:rsid w:val="00BA25AF"/>
    <w:rsid w:val="00BC375F"/>
    <w:rsid w:val="00BC582D"/>
    <w:rsid w:val="00BC59C0"/>
    <w:rsid w:val="00BD2CF4"/>
    <w:rsid w:val="00BD636B"/>
    <w:rsid w:val="00BE661C"/>
    <w:rsid w:val="00BF2B77"/>
    <w:rsid w:val="00BF3700"/>
    <w:rsid w:val="00BF475D"/>
    <w:rsid w:val="00C0040A"/>
    <w:rsid w:val="00C06385"/>
    <w:rsid w:val="00C247AE"/>
    <w:rsid w:val="00C43794"/>
    <w:rsid w:val="00C43A21"/>
    <w:rsid w:val="00C53C7D"/>
    <w:rsid w:val="00C54B0D"/>
    <w:rsid w:val="00C56B61"/>
    <w:rsid w:val="00C60942"/>
    <w:rsid w:val="00C707DF"/>
    <w:rsid w:val="00C7686E"/>
    <w:rsid w:val="00C9551F"/>
    <w:rsid w:val="00CA65E3"/>
    <w:rsid w:val="00CB33E6"/>
    <w:rsid w:val="00CB393D"/>
    <w:rsid w:val="00CC41F9"/>
    <w:rsid w:val="00CC4A76"/>
    <w:rsid w:val="00CD7089"/>
    <w:rsid w:val="00CF19BF"/>
    <w:rsid w:val="00CF3003"/>
    <w:rsid w:val="00CF75C5"/>
    <w:rsid w:val="00D04E29"/>
    <w:rsid w:val="00D1018A"/>
    <w:rsid w:val="00D13EF7"/>
    <w:rsid w:val="00D15EFF"/>
    <w:rsid w:val="00D16816"/>
    <w:rsid w:val="00D26B04"/>
    <w:rsid w:val="00D3244D"/>
    <w:rsid w:val="00D32F7A"/>
    <w:rsid w:val="00D40DD5"/>
    <w:rsid w:val="00D509B5"/>
    <w:rsid w:val="00D50CC6"/>
    <w:rsid w:val="00D52B34"/>
    <w:rsid w:val="00D540B9"/>
    <w:rsid w:val="00D55242"/>
    <w:rsid w:val="00D55A52"/>
    <w:rsid w:val="00D67116"/>
    <w:rsid w:val="00D67672"/>
    <w:rsid w:val="00D72C0A"/>
    <w:rsid w:val="00DA67F3"/>
    <w:rsid w:val="00DD7C1A"/>
    <w:rsid w:val="00DE5089"/>
    <w:rsid w:val="00E01D55"/>
    <w:rsid w:val="00E175A0"/>
    <w:rsid w:val="00E261D6"/>
    <w:rsid w:val="00E27052"/>
    <w:rsid w:val="00E27CF6"/>
    <w:rsid w:val="00E30AA8"/>
    <w:rsid w:val="00E51CF2"/>
    <w:rsid w:val="00E56501"/>
    <w:rsid w:val="00E62098"/>
    <w:rsid w:val="00E62E8E"/>
    <w:rsid w:val="00E64848"/>
    <w:rsid w:val="00E848C1"/>
    <w:rsid w:val="00E92599"/>
    <w:rsid w:val="00E938B0"/>
    <w:rsid w:val="00E944EB"/>
    <w:rsid w:val="00EB0D93"/>
    <w:rsid w:val="00EB5C8D"/>
    <w:rsid w:val="00EC026F"/>
    <w:rsid w:val="00EC2E70"/>
    <w:rsid w:val="00ED50B9"/>
    <w:rsid w:val="00EE739E"/>
    <w:rsid w:val="00EF3E28"/>
    <w:rsid w:val="00F0210A"/>
    <w:rsid w:val="00F0485D"/>
    <w:rsid w:val="00F120CB"/>
    <w:rsid w:val="00F13A7E"/>
    <w:rsid w:val="00F14CBE"/>
    <w:rsid w:val="00F16C40"/>
    <w:rsid w:val="00F21AAD"/>
    <w:rsid w:val="00F235FA"/>
    <w:rsid w:val="00F374D4"/>
    <w:rsid w:val="00F469FF"/>
    <w:rsid w:val="00F600BB"/>
    <w:rsid w:val="00F70FC6"/>
    <w:rsid w:val="00F8798D"/>
    <w:rsid w:val="00F9145D"/>
    <w:rsid w:val="00F9172F"/>
    <w:rsid w:val="00F91D96"/>
    <w:rsid w:val="00F95372"/>
    <w:rsid w:val="00F967BE"/>
    <w:rsid w:val="00FA03B0"/>
    <w:rsid w:val="00FB2B7E"/>
    <w:rsid w:val="00FB35E7"/>
    <w:rsid w:val="00FC3462"/>
    <w:rsid w:val="00FD2AC5"/>
    <w:rsid w:val="00FD6DAA"/>
    <w:rsid w:val="00FE6A8C"/>
    <w:rsid w:val="00FF4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D070F4"/>
  <w15:chartTrackingRefBased/>
  <w15:docId w15:val="{943268A4-889E-4AE1-9050-B567631D3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754"/>
    <w:rPr>
      <w:rFonts w:ascii="Garamond" w:hAnsi="Garamond"/>
      <w:sz w:val="26"/>
      <w:lang w:val="ro-RO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rsid w:val="00B25754"/>
    <w:pPr>
      <w:keepNext/>
      <w:outlineLvl w:val="1"/>
    </w:pPr>
    <w:rPr>
      <w:rFonts w:ascii="Times New Roman" w:hAnsi="Times New Roman"/>
      <w:sz w:val="28"/>
      <w:u w:val="single"/>
      <w:lang w:val="en-GB"/>
    </w:rPr>
  </w:style>
  <w:style w:type="paragraph" w:styleId="Heading3">
    <w:name w:val="heading 3"/>
    <w:basedOn w:val="Normal"/>
    <w:next w:val="Normal"/>
    <w:qFormat/>
    <w:rsid w:val="00B25754"/>
    <w:pPr>
      <w:keepNext/>
      <w:outlineLvl w:val="2"/>
    </w:pPr>
    <w:rPr>
      <w:rFonts w:ascii="Arial" w:hAnsi="Arial"/>
      <w:b/>
      <w:snapToGrid w:val="0"/>
      <w:color w:val="000000"/>
      <w:sz w:val="24"/>
      <w:lang w:val="en-US"/>
    </w:rPr>
  </w:style>
  <w:style w:type="paragraph" w:styleId="Heading5">
    <w:name w:val="heading 5"/>
    <w:basedOn w:val="Normal"/>
    <w:next w:val="Normal"/>
    <w:qFormat/>
    <w:rsid w:val="00B25754"/>
    <w:pPr>
      <w:keepNext/>
      <w:jc w:val="center"/>
      <w:outlineLvl w:val="4"/>
    </w:pPr>
    <w:rPr>
      <w:rFonts w:ascii="Times New Roman" w:hAnsi="Times New Roman"/>
      <w:b/>
      <w:caps/>
      <w:sz w:val="36"/>
    </w:rPr>
  </w:style>
  <w:style w:type="paragraph" w:styleId="Heading7">
    <w:name w:val="heading 7"/>
    <w:basedOn w:val="Normal"/>
    <w:next w:val="Normal"/>
    <w:qFormat/>
    <w:rsid w:val="00B25754"/>
    <w:pPr>
      <w:keepNext/>
      <w:jc w:val="center"/>
      <w:outlineLvl w:val="6"/>
    </w:pPr>
    <w:rPr>
      <w:rFonts w:ascii="Times New Roman" w:hAnsi="Times New Roman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B25754"/>
    <w:pPr>
      <w:jc w:val="both"/>
    </w:pPr>
    <w:rPr>
      <w:rFonts w:ascii="Times New Roman" w:hAnsi="Times New Roman"/>
      <w:sz w:val="24"/>
    </w:rPr>
  </w:style>
  <w:style w:type="paragraph" w:styleId="BodyTextIndent3">
    <w:name w:val="Body Text Indent 3"/>
    <w:basedOn w:val="Normal"/>
    <w:rsid w:val="00B25754"/>
    <w:pPr>
      <w:ind w:left="426" w:firstLine="294"/>
    </w:pPr>
    <w:rPr>
      <w:rFonts w:ascii="Arial" w:hAnsi="Arial"/>
      <w:sz w:val="24"/>
      <w:lang w:val="en-GB"/>
    </w:rPr>
  </w:style>
  <w:style w:type="paragraph" w:styleId="BodyText2">
    <w:name w:val="Body Text 2"/>
    <w:basedOn w:val="Normal"/>
    <w:rsid w:val="00B25754"/>
    <w:rPr>
      <w:rFonts w:ascii="Times New Roman" w:hAnsi="Times New Roman"/>
      <w:sz w:val="24"/>
      <w:u w:val="single"/>
    </w:rPr>
  </w:style>
  <w:style w:type="paragraph" w:styleId="BodyText3">
    <w:name w:val="Body Text 3"/>
    <w:basedOn w:val="Normal"/>
    <w:rsid w:val="00B25754"/>
    <w:rPr>
      <w:rFonts w:ascii="Times New Roman" w:hAnsi="Times New Roman"/>
      <w:sz w:val="28"/>
    </w:rPr>
  </w:style>
  <w:style w:type="character" w:styleId="PageNumber">
    <w:name w:val="page number"/>
    <w:basedOn w:val="DefaultParagraphFont"/>
    <w:rsid w:val="00DE5089"/>
  </w:style>
  <w:style w:type="table" w:styleId="TableGrid">
    <w:name w:val="Table Grid"/>
    <w:basedOn w:val="TableNormal"/>
    <w:rsid w:val="00345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37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4377C"/>
    <w:rPr>
      <w:rFonts w:ascii="Tahoma" w:hAnsi="Tahoma" w:cs="Tahoma"/>
      <w:sz w:val="16"/>
      <w:szCs w:val="16"/>
      <w:lang w:val="ro-RO"/>
    </w:rPr>
  </w:style>
  <w:style w:type="character" w:customStyle="1" w:styleId="HeaderChar">
    <w:name w:val="Header Char"/>
    <w:link w:val="Header"/>
    <w:rsid w:val="000A23C3"/>
    <w:rPr>
      <w:rFonts w:ascii="Garamond" w:hAnsi="Garamond"/>
      <w:sz w:val="26"/>
      <w:lang w:val="ro-R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77B34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A77B34"/>
    <w:rPr>
      <w:rFonts w:ascii="Garamond" w:hAnsi="Garamond"/>
      <w:sz w:val="26"/>
      <w:lang w:val="ro-RO"/>
    </w:rPr>
  </w:style>
  <w:style w:type="character" w:styleId="Hyperlink">
    <w:name w:val="Hyperlink"/>
    <w:uiPriority w:val="99"/>
    <w:unhideWhenUsed/>
    <w:rsid w:val="00BD2C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7" Type="http://schemas.openxmlformats.org/officeDocument/2006/relationships/hyperlink" Target="mailto:office@locativmures.ro" TargetMode="External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6" Type="http://schemas.openxmlformats.org/officeDocument/2006/relationships/hyperlink" Target="http://www.locativmures.ro" TargetMode="External"/><Relationship Id="rId5" Type="http://schemas.openxmlformats.org/officeDocument/2006/relationships/hyperlink" Target="mailto:office@locativmures.ro" TargetMode="External"/><Relationship Id="rId4" Type="http://schemas.openxmlformats.org/officeDocument/2006/relationships/hyperlink" Target="http://www.locativmures.ro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70;abloane\Antet_nou.dot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amona.francean\Desktop\2026%20BVC\2026%20BVC\ANEXE\2%202026%20Fundamentare%20ven.chirii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amona.francean\Desktop\2026%20BVC\2026%20BVC\ANEXE\2%202026%20Fundamentare%20ven.chirii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amona.francean\Desktop\2026%20BVC\2026%20BVC\ANEXE\2%202026%20Fundamentare%20ven.chirii.xls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amona.francean\Desktop\2026%20BVC\2026%20BVC\ANEXE\2%202026%20Fundamentare%20ven.chirii.xls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amona.francean\Desktop\2026%20BVC\2026%20BVC\ANEXE\2%202026%20Fundamentare%20ven.chirii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en-US"/>
              <a:t>Venituri din exploatare</a:t>
            </a:r>
          </a:p>
        </c:rich>
      </c:tx>
      <c:overlay val="0"/>
      <c:spPr>
        <a:noFill/>
        <a:ln w="25400">
          <a:noFill/>
        </a:ln>
      </c:spPr>
    </c:title>
    <c:autoTitleDeleted val="0"/>
    <c:view3D>
      <c:rotX val="30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7B32-45ED-9BAE-2E1F466A301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7B32-45ED-9BAE-2E1F466A301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7B32-45ED-9BAE-2E1F466A301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7B32-45ED-9BAE-2E1F466A301A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7B32-45ED-9BAE-2E1F466A301A}"/>
              </c:ext>
            </c:extLst>
          </c:dPt>
          <c:dLbls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'2026'!$H$182:$H$186</c:f>
              <c:strCache>
                <c:ptCount val="5"/>
                <c:pt idx="0">
                  <c:v>Venituri din  chirii</c:v>
                </c:pt>
                <c:pt idx="1">
                  <c:v>Venituri din servicii prestate</c:v>
                </c:pt>
                <c:pt idx="2">
                  <c:v>Venituri din subventii</c:v>
                </c:pt>
                <c:pt idx="3">
                  <c:v>Venituri din penalitati</c:v>
                </c:pt>
                <c:pt idx="4">
                  <c:v>Alte venituri</c:v>
                </c:pt>
              </c:strCache>
            </c:strRef>
          </c:cat>
          <c:val>
            <c:numRef>
              <c:f>'2026'!$I$182:$I$186</c:f>
              <c:numCache>
                <c:formatCode>General</c:formatCode>
                <c:ptCount val="5"/>
                <c:pt idx="0" formatCode="#,##0">
                  <c:v>5608.5590000000002</c:v>
                </c:pt>
                <c:pt idx="1">
                  <c:v>20</c:v>
                </c:pt>
                <c:pt idx="2">
                  <c:v>1000</c:v>
                </c:pt>
                <c:pt idx="3">
                  <c:v>245</c:v>
                </c:pt>
                <c:pt idx="4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7B32-45ED-9BAE-2E1F466A301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4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en-US"/>
              <a:t>Venituri totale din chirii</a:t>
            </a:r>
          </a:p>
        </c:rich>
      </c:tx>
      <c:overlay val="0"/>
      <c:spPr>
        <a:noFill/>
        <a:ln w="25400">
          <a:noFill/>
        </a:ln>
      </c:spPr>
    </c:title>
    <c:autoTitleDeleted val="0"/>
    <c:view3D>
      <c:rotX val="30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239E-4A05-9B9E-9DE3C065601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239E-4A05-9B9E-9DE3C0656014}"/>
              </c:ext>
            </c:extLst>
          </c:dPt>
          <c:dLbls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'2026'!$H$3:$H$4</c:f>
              <c:strCache>
                <c:ptCount val="2"/>
                <c:pt idx="0">
                  <c:v>Chirii spații</c:v>
                </c:pt>
                <c:pt idx="1">
                  <c:v>Chirii locuințe</c:v>
                </c:pt>
              </c:strCache>
            </c:strRef>
          </c:cat>
          <c:val>
            <c:numRef>
              <c:f>'2026'!$I$3:$I$4</c:f>
              <c:numCache>
                <c:formatCode>#,##0</c:formatCode>
                <c:ptCount val="2"/>
                <c:pt idx="0">
                  <c:v>1766659</c:v>
                </c:pt>
                <c:pt idx="1">
                  <c:v>3841900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39E-4A05-9B9E-9DE3C065601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6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en-US"/>
              <a:t>Venituri din chirii locuințe</a:t>
            </a:r>
          </a:p>
        </c:rich>
      </c:tx>
      <c:overlay val="0"/>
      <c:spPr>
        <a:noFill/>
        <a:ln w="25400">
          <a:noFill/>
        </a:ln>
      </c:spPr>
    </c:title>
    <c:autoTitleDeleted val="0"/>
    <c:view3D>
      <c:rotX val="30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C75F-4366-BEF8-EE4147D9C32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C75F-4366-BEF8-EE4147D9C32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C75F-4366-BEF8-EE4147D9C325}"/>
              </c:ext>
            </c:extLst>
          </c:dPt>
          <c:dLbls>
            <c:dLbl>
              <c:idx val="0"/>
              <c:layout>
                <c:manualLayout>
                  <c:x val="-0.15568094474020716"/>
                  <c:y val="0.1110184017053117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50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75F-4366-BEF8-EE4147D9C325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5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'2026'!$H$68:$H$70</c:f>
              <c:strCache>
                <c:ptCount val="3"/>
                <c:pt idx="0">
                  <c:v>379  Locuinte ANL </c:v>
                </c:pt>
                <c:pt idx="1">
                  <c:v>817  Locuințe sociale</c:v>
                </c:pt>
                <c:pt idx="2">
                  <c:v>136  Locuințe Pandurilor 44-46</c:v>
                </c:pt>
              </c:strCache>
            </c:strRef>
          </c:cat>
          <c:val>
            <c:numRef>
              <c:f>'2026'!$I$68:$I$70</c:f>
              <c:numCache>
                <c:formatCode>#,##0</c:formatCode>
                <c:ptCount val="3"/>
                <c:pt idx="0">
                  <c:v>675</c:v>
                </c:pt>
                <c:pt idx="1">
                  <c:v>552</c:v>
                </c:pt>
                <c:pt idx="2">
                  <c:v>1392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75F-4366-BEF8-EE4147D9C3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en-U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6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en-US"/>
              <a:t>Venituri din chirii spații cu altă destinație</a:t>
            </a:r>
          </a:p>
        </c:rich>
      </c:tx>
      <c:overlay val="0"/>
      <c:spPr>
        <a:noFill/>
        <a:ln w="25400">
          <a:noFill/>
        </a:ln>
      </c:spPr>
    </c:title>
    <c:autoTitleDeleted val="0"/>
    <c:view3D>
      <c:rotX val="30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3B6B-464F-A297-DA9CEE14E0E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3B6B-464F-A297-DA9CEE14E0E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3B6B-464F-A297-DA9CEE14E0E9}"/>
              </c:ext>
            </c:extLst>
          </c:dPt>
          <c:dLbls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5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'2026 (2)'!$H$125:$H$127</c:f>
              <c:strCache>
                <c:ptCount val="3"/>
                <c:pt idx="0">
                  <c:v>Spatii pt.ONG, partide politice, instituții</c:v>
                </c:pt>
                <c:pt idx="1">
                  <c:v>Spații comerciale</c:v>
                </c:pt>
                <c:pt idx="2">
                  <c:v>Garaje</c:v>
                </c:pt>
              </c:strCache>
            </c:strRef>
          </c:cat>
          <c:val>
            <c:numRef>
              <c:f>'2026 (2)'!$I$125:$I$127</c:f>
              <c:numCache>
                <c:formatCode>#,##0</c:formatCode>
                <c:ptCount val="3"/>
                <c:pt idx="0">
                  <c:v>520.47699999999998</c:v>
                </c:pt>
                <c:pt idx="1">
                  <c:v>1217.8620000000001</c:v>
                </c:pt>
                <c:pt idx="2">
                  <c:v>28.32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3B6B-464F-A297-DA9CEE14E0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en-US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en-US"/>
              <a:t>Cheltuieli de exploatare totale</a:t>
            </a:r>
          </a:p>
        </c:rich>
      </c:tx>
      <c:overlay val="0"/>
      <c:spPr>
        <a:noFill/>
        <a:ln w="25400">
          <a:noFill/>
        </a:ln>
      </c:spPr>
    </c:title>
    <c:autoTitleDeleted val="0"/>
    <c:view3D>
      <c:rotX val="30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285F-4A08-A4EC-6FCDAA43D92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285F-4A08-A4EC-6FCDAA43D92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285F-4A08-A4EC-6FCDAA43D92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285F-4A08-A4EC-6FCDAA43D92D}"/>
              </c:ext>
            </c:extLst>
          </c:dPt>
          <c:dLbls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0" i="0" u="none" strike="noStrike" baseline="0">
                    <a:solidFill>
                      <a:srgbClr val="333333"/>
                    </a:solidFill>
                    <a:latin typeface="Times New Roman" panose="02020603050405020304" pitchFamily="18" charset="0"/>
                    <a:ea typeface="Calibri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'2026 (2)'!$H$219:$H$222</c:f>
              <c:strCache>
                <c:ptCount val="4"/>
                <c:pt idx="0">
                  <c:v>Cheltuieli cu bunuri şi servicii</c:v>
                </c:pt>
                <c:pt idx="1">
                  <c:v>Cheltuieli cu impozite, taxe</c:v>
                </c:pt>
                <c:pt idx="2">
                  <c:v>Cheltuieli cu personalul</c:v>
                </c:pt>
                <c:pt idx="3">
                  <c:v>Alte cheltuieli de exploatare</c:v>
                </c:pt>
              </c:strCache>
            </c:strRef>
          </c:cat>
          <c:val>
            <c:numRef>
              <c:f>'2026 (2)'!$I$219:$I$222</c:f>
              <c:numCache>
                <c:formatCode>#,##0</c:formatCode>
                <c:ptCount val="4"/>
                <c:pt idx="0">
                  <c:v>2393</c:v>
                </c:pt>
                <c:pt idx="1">
                  <c:v>290</c:v>
                </c:pt>
                <c:pt idx="2">
                  <c:v>2456.3000000000002</c:v>
                </c:pt>
                <c:pt idx="3">
                  <c:v>1136.4000000000001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285F-4A08-A4EC-6FCDAA43D92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F32880-BA09-41E2-8F7F-DC89ADA4F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Antet_nou.dot</Template>
  <TotalTime>505</TotalTime>
  <Pages>1</Pages>
  <Words>820</Words>
  <Characters>4679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S. C. LOCATIV S. A.</vt:lpstr>
      <vt:lpstr>   S. C. LOCATIV S. A.</vt:lpstr>
    </vt:vector>
  </TitlesOfParts>
  <Company> </Company>
  <LinksUpToDate>false</LinksUpToDate>
  <CharactersWithSpaces>5489</CharactersWithSpaces>
  <SharedDoc>false</SharedDoc>
  <HLinks>
    <vt:vector size="12" baseType="variant">
      <vt:variant>
        <vt:i4>3211283</vt:i4>
      </vt:variant>
      <vt:variant>
        <vt:i4>6</vt:i4>
      </vt:variant>
      <vt:variant>
        <vt:i4>0</vt:i4>
      </vt:variant>
      <vt:variant>
        <vt:i4>5</vt:i4>
      </vt:variant>
      <vt:variant>
        <vt:lpwstr>mailto:office@locativmures.ro</vt:lpwstr>
      </vt:variant>
      <vt:variant>
        <vt:lpwstr/>
      </vt:variant>
      <vt:variant>
        <vt:i4>7798825</vt:i4>
      </vt:variant>
      <vt:variant>
        <vt:i4>3</vt:i4>
      </vt:variant>
      <vt:variant>
        <vt:i4>0</vt:i4>
      </vt:variant>
      <vt:variant>
        <vt:i4>5</vt:i4>
      </vt:variant>
      <vt:variant>
        <vt:lpwstr>http://www.locativmures.ro/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S. C. LOCATIV S. A.</dc:title>
  <dc:subject/>
  <dc:creator>Tifrea Ramona</dc:creator>
  <cp:keywords/>
  <cp:lastModifiedBy>Ramona Francean</cp:lastModifiedBy>
  <cp:revision>44</cp:revision>
  <cp:lastPrinted>2026-04-20T07:57:00Z</cp:lastPrinted>
  <dcterms:created xsi:type="dcterms:W3CDTF">2022-03-15T06:05:00Z</dcterms:created>
  <dcterms:modified xsi:type="dcterms:W3CDTF">2026-04-20T08:00:00Z</dcterms:modified>
</cp:coreProperties>
</file>