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95D99" w14:textId="77777777" w:rsidR="00B25754" w:rsidRPr="001A64C4" w:rsidRDefault="00A77B34" w:rsidP="00B25754">
      <w:pPr>
        <w:pStyle w:val="Heading5"/>
        <w:rPr>
          <w:sz w:val="24"/>
          <w:szCs w:val="24"/>
        </w:rPr>
      </w:pPr>
      <w:r w:rsidRPr="001A64C4">
        <w:rPr>
          <w:sz w:val="24"/>
          <w:szCs w:val="24"/>
        </w:rPr>
        <w:t xml:space="preserve">FUNDAMENTAREA </w:t>
      </w:r>
      <w:r w:rsidR="00B25754" w:rsidRPr="001A64C4">
        <w:rPr>
          <w:sz w:val="24"/>
          <w:szCs w:val="24"/>
        </w:rPr>
        <w:t>BUGETUL</w:t>
      </w:r>
      <w:r w:rsidRPr="001A64C4">
        <w:rPr>
          <w:sz w:val="24"/>
          <w:szCs w:val="24"/>
        </w:rPr>
        <w:t>UI</w:t>
      </w:r>
      <w:r w:rsidR="00B25754" w:rsidRPr="001A64C4">
        <w:rPr>
          <w:sz w:val="24"/>
          <w:szCs w:val="24"/>
        </w:rPr>
        <w:t xml:space="preserve"> DE VENITURI ŞI CHELTUIELI</w:t>
      </w:r>
    </w:p>
    <w:p w14:paraId="2CB895BE" w14:textId="72FF7ECD" w:rsidR="00A77B34" w:rsidRPr="001A64C4" w:rsidRDefault="00A24247" w:rsidP="00A77B34">
      <w:pPr>
        <w:jc w:val="center"/>
        <w:rPr>
          <w:rFonts w:ascii="Times New Roman" w:hAnsi="Times New Roman"/>
          <w:b/>
          <w:sz w:val="24"/>
          <w:szCs w:val="24"/>
        </w:rPr>
      </w:pPr>
      <w:r w:rsidRPr="001A64C4">
        <w:rPr>
          <w:rFonts w:ascii="Times New Roman" w:hAnsi="Times New Roman"/>
          <w:b/>
          <w:sz w:val="24"/>
          <w:szCs w:val="24"/>
        </w:rPr>
        <w:t xml:space="preserve">PENTRU ANUL </w:t>
      </w:r>
      <w:r w:rsidR="00B0104F">
        <w:rPr>
          <w:rFonts w:ascii="Times New Roman" w:hAnsi="Times New Roman"/>
          <w:b/>
          <w:sz w:val="24"/>
          <w:szCs w:val="24"/>
        </w:rPr>
        <w:t>2025</w:t>
      </w:r>
    </w:p>
    <w:p w14:paraId="405567E0" w14:textId="77777777" w:rsidR="00A77B34" w:rsidRPr="001A64C4" w:rsidRDefault="00A77B34" w:rsidP="00A77B34">
      <w:pPr>
        <w:rPr>
          <w:rFonts w:ascii="Times New Roman" w:hAnsi="Times New Roman"/>
          <w:sz w:val="24"/>
          <w:szCs w:val="24"/>
        </w:rPr>
      </w:pPr>
    </w:p>
    <w:p w14:paraId="277ECBA7" w14:textId="09496E7C" w:rsidR="00A77B34" w:rsidRPr="001A64C4" w:rsidRDefault="00A77B34" w:rsidP="00020A97">
      <w:pPr>
        <w:pStyle w:val="BodyTextIndent"/>
        <w:tabs>
          <w:tab w:val="left" w:pos="0"/>
        </w:tabs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ab/>
        <w:t>Elaborarea Bugetului de Venitur</w:t>
      </w:r>
      <w:r w:rsidR="00020A97" w:rsidRPr="001A64C4">
        <w:rPr>
          <w:rFonts w:ascii="Times New Roman" w:hAnsi="Times New Roman"/>
          <w:sz w:val="24"/>
          <w:szCs w:val="24"/>
        </w:rPr>
        <w:t xml:space="preserve">i şi Cheltuieli pentru anul </w:t>
      </w:r>
      <w:r w:rsidR="00B0104F">
        <w:rPr>
          <w:rFonts w:ascii="Times New Roman" w:hAnsi="Times New Roman"/>
          <w:sz w:val="24"/>
          <w:szCs w:val="24"/>
        </w:rPr>
        <w:t>2025</w:t>
      </w:r>
      <w:r w:rsidRPr="001A64C4">
        <w:rPr>
          <w:rFonts w:ascii="Times New Roman" w:hAnsi="Times New Roman"/>
          <w:sz w:val="24"/>
          <w:szCs w:val="24"/>
        </w:rPr>
        <w:t xml:space="preserve"> s-a făcut  în conformitate cu următoarele acte normative privind măsuri economico-financiare la nivelul operatorilor cu capital de stat: OMFP nr</w:t>
      </w:r>
      <w:r w:rsidR="00996B59" w:rsidRPr="001A64C4">
        <w:rPr>
          <w:rFonts w:ascii="Times New Roman" w:hAnsi="Times New Roman"/>
          <w:sz w:val="24"/>
          <w:szCs w:val="24"/>
        </w:rPr>
        <w:t>.</w:t>
      </w:r>
      <w:r w:rsidR="00821FC3" w:rsidRPr="001A64C4">
        <w:rPr>
          <w:rFonts w:ascii="Times New Roman" w:hAnsi="Times New Roman"/>
          <w:sz w:val="24"/>
          <w:szCs w:val="24"/>
        </w:rPr>
        <w:t>3818</w:t>
      </w:r>
      <w:r w:rsidRPr="001A64C4">
        <w:rPr>
          <w:rFonts w:ascii="Times New Roman" w:hAnsi="Times New Roman"/>
          <w:sz w:val="24"/>
          <w:szCs w:val="24"/>
        </w:rPr>
        <w:t>/</w:t>
      </w:r>
      <w:r w:rsidR="00996B59" w:rsidRPr="001A64C4">
        <w:rPr>
          <w:rFonts w:ascii="Times New Roman" w:hAnsi="Times New Roman"/>
          <w:sz w:val="24"/>
          <w:szCs w:val="24"/>
        </w:rPr>
        <w:t>201</w:t>
      </w:r>
      <w:r w:rsidR="00821FC3" w:rsidRPr="001A64C4">
        <w:rPr>
          <w:rFonts w:ascii="Times New Roman" w:hAnsi="Times New Roman"/>
          <w:sz w:val="24"/>
          <w:szCs w:val="24"/>
        </w:rPr>
        <w:t>9</w:t>
      </w:r>
      <w:r w:rsidRPr="001A64C4">
        <w:rPr>
          <w:rFonts w:ascii="Times New Roman" w:hAnsi="Times New Roman"/>
          <w:sz w:val="24"/>
          <w:szCs w:val="24"/>
        </w:rPr>
        <w:t xml:space="preserve"> privind aprobarea formatului și structurii bugetului de venituri și cheltuieli precum și a anexelor de fundamentare a acestuia</w:t>
      </w:r>
      <w:r w:rsidR="00376C58" w:rsidRPr="001A64C4">
        <w:rPr>
          <w:rFonts w:ascii="Times New Roman" w:hAnsi="Times New Roman"/>
          <w:sz w:val="24"/>
          <w:szCs w:val="24"/>
        </w:rPr>
        <w:t>,</w:t>
      </w:r>
      <w:r w:rsidRPr="001A64C4">
        <w:rPr>
          <w:rFonts w:ascii="Times New Roman" w:hAnsi="Times New Roman"/>
          <w:sz w:val="24"/>
          <w:szCs w:val="24"/>
        </w:rPr>
        <w:t xml:space="preserve"> OUG 109/2011 privind guvernanța corporativă a întreprinderilor publice</w:t>
      </w:r>
      <w:r w:rsidR="00376C58" w:rsidRPr="001A64C4">
        <w:rPr>
          <w:rFonts w:ascii="Times New Roman" w:hAnsi="Times New Roman"/>
          <w:sz w:val="24"/>
          <w:szCs w:val="24"/>
        </w:rPr>
        <w:t xml:space="preserve">, </w:t>
      </w:r>
      <w:r w:rsidR="007A4C55" w:rsidRPr="001A64C4">
        <w:rPr>
          <w:rFonts w:ascii="Times New Roman" w:hAnsi="Times New Roman"/>
          <w:sz w:val="24"/>
          <w:szCs w:val="24"/>
        </w:rPr>
        <w:t>Ordonanţa nr.26/2013</w:t>
      </w:r>
      <w:r w:rsidR="00376C58" w:rsidRPr="001A64C4">
        <w:rPr>
          <w:rFonts w:ascii="Times New Roman" w:hAnsi="Times New Roman"/>
          <w:sz w:val="24"/>
          <w:szCs w:val="24"/>
        </w:rPr>
        <w:t>,</w:t>
      </w:r>
      <w:r w:rsidR="00B0104F">
        <w:rPr>
          <w:rFonts w:ascii="Times New Roman" w:hAnsi="Times New Roman"/>
          <w:sz w:val="24"/>
          <w:szCs w:val="24"/>
        </w:rPr>
        <w:t xml:space="preserve"> </w:t>
      </w:r>
      <w:r w:rsidRPr="001A64C4">
        <w:rPr>
          <w:rFonts w:ascii="Times New Roman" w:hAnsi="Times New Roman"/>
          <w:sz w:val="24"/>
          <w:szCs w:val="24"/>
        </w:rPr>
        <w:t xml:space="preserve">Legea nr. </w:t>
      </w:r>
      <w:r w:rsidR="00B0104F">
        <w:rPr>
          <w:rFonts w:ascii="Times New Roman" w:hAnsi="Times New Roman"/>
          <w:sz w:val="24"/>
          <w:szCs w:val="24"/>
        </w:rPr>
        <w:t>227</w:t>
      </w:r>
      <w:r w:rsidRPr="001A64C4">
        <w:rPr>
          <w:rFonts w:ascii="Times New Roman" w:hAnsi="Times New Roman"/>
          <w:sz w:val="24"/>
          <w:szCs w:val="24"/>
        </w:rPr>
        <w:t>/20</w:t>
      </w:r>
      <w:r w:rsidR="00B0104F">
        <w:rPr>
          <w:rFonts w:ascii="Times New Roman" w:hAnsi="Times New Roman"/>
          <w:sz w:val="24"/>
          <w:szCs w:val="24"/>
        </w:rPr>
        <w:t>15</w:t>
      </w:r>
      <w:r w:rsidRPr="001A64C4">
        <w:rPr>
          <w:rFonts w:ascii="Times New Roman" w:hAnsi="Times New Roman"/>
          <w:sz w:val="24"/>
          <w:szCs w:val="24"/>
        </w:rPr>
        <w:t xml:space="preserve"> privind Codul fiscal cu modificările şi completările ulterioare</w:t>
      </w:r>
      <w:r w:rsidR="00376C58" w:rsidRPr="001A64C4">
        <w:rPr>
          <w:rFonts w:ascii="Times New Roman" w:hAnsi="Times New Roman"/>
          <w:sz w:val="24"/>
          <w:szCs w:val="24"/>
        </w:rPr>
        <w:t>,</w:t>
      </w:r>
      <w:r w:rsidRPr="001A64C4">
        <w:rPr>
          <w:rFonts w:ascii="Times New Roman" w:hAnsi="Times New Roman"/>
          <w:sz w:val="24"/>
          <w:szCs w:val="24"/>
        </w:rPr>
        <w:t xml:space="preserve"> </w:t>
      </w:r>
      <w:r w:rsidR="00B0104F">
        <w:rPr>
          <w:rFonts w:ascii="Times New Roman" w:hAnsi="Times New Roman"/>
          <w:sz w:val="24"/>
          <w:szCs w:val="24"/>
        </w:rPr>
        <w:t xml:space="preserve">Ordonanța de urgență nr.156/2024, Ordonanța de urgență nr.4/2025, </w:t>
      </w:r>
      <w:r w:rsidRPr="001A64C4">
        <w:rPr>
          <w:rFonts w:ascii="Times New Roman" w:hAnsi="Times New Roman"/>
          <w:sz w:val="24"/>
          <w:szCs w:val="24"/>
        </w:rPr>
        <w:t>Lege</w:t>
      </w:r>
      <w:r w:rsidR="00020A97" w:rsidRPr="001A64C4">
        <w:rPr>
          <w:rFonts w:ascii="Times New Roman" w:hAnsi="Times New Roman"/>
          <w:sz w:val="24"/>
          <w:szCs w:val="24"/>
        </w:rPr>
        <w:t xml:space="preserve">a bugetului de stat pe anul </w:t>
      </w:r>
      <w:r w:rsidR="00B0104F">
        <w:rPr>
          <w:rFonts w:ascii="Times New Roman" w:hAnsi="Times New Roman"/>
          <w:sz w:val="24"/>
          <w:szCs w:val="24"/>
        </w:rPr>
        <w:t>2025</w:t>
      </w:r>
      <w:r w:rsidR="006B6DFC" w:rsidRPr="001A64C4">
        <w:rPr>
          <w:rFonts w:ascii="Times New Roman" w:hAnsi="Times New Roman"/>
          <w:sz w:val="24"/>
          <w:szCs w:val="24"/>
        </w:rPr>
        <w:t xml:space="preserve"> nr.</w:t>
      </w:r>
      <w:r w:rsidR="00B0104F">
        <w:rPr>
          <w:rFonts w:ascii="Times New Roman" w:hAnsi="Times New Roman"/>
          <w:sz w:val="24"/>
          <w:szCs w:val="24"/>
        </w:rPr>
        <w:t>9</w:t>
      </w:r>
      <w:r w:rsidR="006B6DFC" w:rsidRPr="001A64C4">
        <w:rPr>
          <w:rFonts w:ascii="Times New Roman" w:hAnsi="Times New Roman"/>
          <w:sz w:val="24"/>
          <w:szCs w:val="24"/>
        </w:rPr>
        <w:t>/</w:t>
      </w:r>
      <w:r w:rsidR="00D509B5" w:rsidRPr="001A64C4">
        <w:rPr>
          <w:rFonts w:ascii="Times New Roman" w:hAnsi="Times New Roman"/>
          <w:sz w:val="24"/>
          <w:szCs w:val="24"/>
        </w:rPr>
        <w:t>202</w:t>
      </w:r>
      <w:r w:rsidR="00B0104F">
        <w:rPr>
          <w:rFonts w:ascii="Times New Roman" w:hAnsi="Times New Roman"/>
          <w:sz w:val="24"/>
          <w:szCs w:val="24"/>
        </w:rPr>
        <w:t>5</w:t>
      </w:r>
      <w:r w:rsidR="006E5161" w:rsidRPr="001A64C4">
        <w:rPr>
          <w:rFonts w:ascii="Times New Roman" w:hAnsi="Times New Roman"/>
          <w:sz w:val="24"/>
          <w:szCs w:val="24"/>
        </w:rPr>
        <w:t xml:space="preserve">. Bugetul de venituri si cheltuieli pentru anul </w:t>
      </w:r>
      <w:r w:rsidR="00B0104F">
        <w:rPr>
          <w:rFonts w:ascii="Times New Roman" w:hAnsi="Times New Roman"/>
          <w:sz w:val="24"/>
          <w:szCs w:val="24"/>
        </w:rPr>
        <w:t>2025</w:t>
      </w:r>
      <w:r w:rsidR="006E5161" w:rsidRPr="001A64C4">
        <w:rPr>
          <w:rFonts w:ascii="Times New Roman" w:hAnsi="Times New Roman"/>
          <w:sz w:val="24"/>
          <w:szCs w:val="24"/>
        </w:rPr>
        <w:t xml:space="preserve"> a fost supus controlului financiar de gestiune.</w:t>
      </w:r>
    </w:p>
    <w:p w14:paraId="054F3617" w14:textId="77777777" w:rsidR="007836D5" w:rsidRPr="001A64C4" w:rsidRDefault="007836D5" w:rsidP="00D52B34">
      <w:pPr>
        <w:pStyle w:val="Heading5"/>
        <w:rPr>
          <w:sz w:val="24"/>
          <w:szCs w:val="24"/>
        </w:rPr>
      </w:pPr>
    </w:p>
    <w:p w14:paraId="4ADAB392" w14:textId="77777777" w:rsidR="00B25754" w:rsidRPr="001A64C4" w:rsidRDefault="001B1E1E" w:rsidP="00D52B34">
      <w:pPr>
        <w:pStyle w:val="Heading5"/>
        <w:rPr>
          <w:sz w:val="24"/>
          <w:szCs w:val="24"/>
        </w:rPr>
      </w:pPr>
      <w:r w:rsidRPr="001A64C4">
        <w:rPr>
          <w:sz w:val="24"/>
          <w:szCs w:val="24"/>
        </w:rPr>
        <w:t>I.</w:t>
      </w:r>
      <w:r w:rsidR="00B25754" w:rsidRPr="001A64C4">
        <w:rPr>
          <w:sz w:val="24"/>
          <w:szCs w:val="24"/>
        </w:rPr>
        <w:t>Fundamentarea PRINCIPALELOR CAPITOLE DE veniturI</w:t>
      </w:r>
    </w:p>
    <w:p w14:paraId="4327D01D" w14:textId="62F63F36" w:rsidR="0091441D" w:rsidRPr="001A64C4" w:rsidRDefault="00C43A21" w:rsidP="00C43A21">
      <w:pPr>
        <w:ind w:firstLine="720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 xml:space="preserve">Veniturile totale prognozate pentru anul </w:t>
      </w:r>
      <w:r w:rsidR="00B0104F">
        <w:rPr>
          <w:rFonts w:ascii="Times New Roman" w:hAnsi="Times New Roman"/>
          <w:sz w:val="24"/>
          <w:szCs w:val="24"/>
        </w:rPr>
        <w:t>2025</w:t>
      </w:r>
      <w:r w:rsidRPr="001A64C4">
        <w:rPr>
          <w:rFonts w:ascii="Times New Roman" w:hAnsi="Times New Roman"/>
          <w:sz w:val="24"/>
          <w:szCs w:val="24"/>
        </w:rPr>
        <w:t xml:space="preserve"> sunt în valoare de</w:t>
      </w:r>
      <w:r w:rsidR="00156DFB">
        <w:rPr>
          <w:rFonts w:ascii="Times New Roman" w:hAnsi="Times New Roman"/>
          <w:sz w:val="24"/>
          <w:szCs w:val="24"/>
        </w:rPr>
        <w:t xml:space="preserve"> 5.</w:t>
      </w:r>
      <w:r w:rsidR="00B0104F">
        <w:rPr>
          <w:rFonts w:ascii="Times New Roman" w:hAnsi="Times New Roman"/>
          <w:sz w:val="24"/>
          <w:szCs w:val="24"/>
        </w:rPr>
        <w:t>829</w:t>
      </w:r>
      <w:r w:rsidR="00B3528D" w:rsidRPr="001A64C4">
        <w:rPr>
          <w:rFonts w:ascii="Times New Roman" w:hAnsi="Times New Roman"/>
          <w:sz w:val="24"/>
          <w:szCs w:val="24"/>
        </w:rPr>
        <w:t xml:space="preserve"> mii</w:t>
      </w:r>
      <w:r w:rsidRPr="001A64C4">
        <w:rPr>
          <w:rFonts w:ascii="Times New Roman" w:hAnsi="Times New Roman"/>
          <w:sz w:val="24"/>
          <w:szCs w:val="24"/>
        </w:rPr>
        <w:t xml:space="preserve"> lei, din care venituri din exploatare în valoare de </w:t>
      </w:r>
      <w:r w:rsidR="0085072D" w:rsidRPr="001A64C4">
        <w:rPr>
          <w:rFonts w:ascii="Times New Roman" w:hAnsi="Times New Roman"/>
          <w:sz w:val="24"/>
          <w:szCs w:val="24"/>
        </w:rPr>
        <w:t>5</w:t>
      </w:r>
      <w:r w:rsidR="00D55A52" w:rsidRPr="001A64C4">
        <w:rPr>
          <w:rFonts w:ascii="Times New Roman" w:hAnsi="Times New Roman"/>
          <w:sz w:val="24"/>
          <w:szCs w:val="24"/>
        </w:rPr>
        <w:t>.</w:t>
      </w:r>
      <w:r w:rsidR="00B0104F">
        <w:rPr>
          <w:rFonts w:ascii="Times New Roman" w:hAnsi="Times New Roman"/>
          <w:sz w:val="24"/>
          <w:szCs w:val="24"/>
        </w:rPr>
        <w:t>799</w:t>
      </w:r>
      <w:r w:rsidR="00B3528D" w:rsidRPr="001A64C4">
        <w:rPr>
          <w:rFonts w:ascii="Times New Roman" w:hAnsi="Times New Roman"/>
          <w:sz w:val="24"/>
          <w:szCs w:val="24"/>
        </w:rPr>
        <w:t xml:space="preserve"> mii</w:t>
      </w:r>
      <w:r w:rsidRPr="001A64C4">
        <w:rPr>
          <w:rFonts w:ascii="Times New Roman" w:hAnsi="Times New Roman"/>
          <w:sz w:val="24"/>
          <w:szCs w:val="24"/>
        </w:rPr>
        <w:t xml:space="preserve"> lei și venituri financiare în valoare de </w:t>
      </w:r>
      <w:r w:rsidR="001B4355" w:rsidRPr="001A64C4">
        <w:rPr>
          <w:rFonts w:ascii="Times New Roman" w:hAnsi="Times New Roman"/>
          <w:sz w:val="24"/>
          <w:szCs w:val="24"/>
        </w:rPr>
        <w:t>30</w:t>
      </w:r>
      <w:r w:rsidR="00B3528D" w:rsidRPr="001A64C4">
        <w:rPr>
          <w:rFonts w:ascii="Times New Roman" w:hAnsi="Times New Roman"/>
          <w:sz w:val="24"/>
          <w:szCs w:val="24"/>
        </w:rPr>
        <w:t xml:space="preserve"> mii</w:t>
      </w:r>
      <w:r w:rsidRPr="001A64C4">
        <w:rPr>
          <w:rFonts w:ascii="Times New Roman" w:hAnsi="Times New Roman"/>
          <w:sz w:val="24"/>
          <w:szCs w:val="24"/>
        </w:rPr>
        <w:t xml:space="preserve"> lei.</w:t>
      </w:r>
    </w:p>
    <w:p w14:paraId="6967CDD6" w14:textId="77777777" w:rsidR="007836D5" w:rsidRPr="001A64C4" w:rsidRDefault="007836D5" w:rsidP="00C43A21">
      <w:pPr>
        <w:ind w:firstLine="720"/>
        <w:rPr>
          <w:rFonts w:ascii="Times New Roman" w:hAnsi="Times New Roman"/>
          <w:sz w:val="24"/>
          <w:szCs w:val="24"/>
        </w:rPr>
      </w:pPr>
    </w:p>
    <w:p w14:paraId="4E507AC2" w14:textId="77777777" w:rsidR="008D4F1D" w:rsidRPr="001A64C4" w:rsidRDefault="008D4F1D" w:rsidP="008D4F1D">
      <w:pPr>
        <w:pStyle w:val="BodyText"/>
        <w:numPr>
          <w:ilvl w:val="0"/>
          <w:numId w:val="1"/>
        </w:numPr>
        <w:rPr>
          <w:b/>
          <w:szCs w:val="24"/>
          <w:u w:val="single"/>
        </w:rPr>
      </w:pPr>
      <w:r w:rsidRPr="001A64C4">
        <w:rPr>
          <w:b/>
          <w:szCs w:val="24"/>
        </w:rPr>
        <w:t>Fundamentarea veniturilor din exploatare</w:t>
      </w:r>
      <w:r w:rsidR="00962B18" w:rsidRPr="001A64C4">
        <w:rPr>
          <w:b/>
          <w:szCs w:val="24"/>
        </w:rPr>
        <w:t>:</w:t>
      </w:r>
    </w:p>
    <w:p w14:paraId="00825386" w14:textId="2C491B9C" w:rsidR="00BC375F" w:rsidRPr="001A64C4" w:rsidRDefault="00BC375F" w:rsidP="00EE739E">
      <w:pPr>
        <w:pStyle w:val="BodyText"/>
        <w:ind w:firstLine="720"/>
        <w:rPr>
          <w:bCs/>
          <w:szCs w:val="24"/>
          <w:u w:val="single"/>
        </w:rPr>
      </w:pPr>
      <w:r w:rsidRPr="001A64C4">
        <w:rPr>
          <w:bCs/>
          <w:szCs w:val="24"/>
        </w:rPr>
        <w:t xml:space="preserve">Veniturile din exploatare </w:t>
      </w:r>
      <w:r w:rsidR="00EE739E" w:rsidRPr="001A64C4">
        <w:rPr>
          <w:bCs/>
          <w:szCs w:val="24"/>
        </w:rPr>
        <w:t xml:space="preserve">previzionate pentru anul </w:t>
      </w:r>
      <w:r w:rsidR="00B0104F">
        <w:rPr>
          <w:bCs/>
          <w:szCs w:val="24"/>
        </w:rPr>
        <w:t>2025</w:t>
      </w:r>
      <w:r w:rsidR="00EE739E" w:rsidRPr="001A64C4">
        <w:rPr>
          <w:bCs/>
          <w:szCs w:val="24"/>
        </w:rPr>
        <w:t xml:space="preserve"> sunt în valoare de</w:t>
      </w:r>
      <w:r w:rsidR="00A13C91" w:rsidRPr="001A64C4">
        <w:rPr>
          <w:bCs/>
          <w:szCs w:val="24"/>
        </w:rPr>
        <w:t xml:space="preserve"> </w:t>
      </w:r>
      <w:r w:rsidR="0085072D" w:rsidRPr="001A64C4">
        <w:rPr>
          <w:bCs/>
          <w:szCs w:val="24"/>
        </w:rPr>
        <w:t>5</w:t>
      </w:r>
      <w:r w:rsidR="00A13C91" w:rsidRPr="001A64C4">
        <w:rPr>
          <w:bCs/>
          <w:szCs w:val="24"/>
        </w:rPr>
        <w:t>.</w:t>
      </w:r>
      <w:r w:rsidR="00B0104F">
        <w:rPr>
          <w:bCs/>
          <w:szCs w:val="24"/>
        </w:rPr>
        <w:t>799</w:t>
      </w:r>
      <w:r w:rsidR="00EE739E" w:rsidRPr="001A64C4">
        <w:rPr>
          <w:bCs/>
          <w:szCs w:val="24"/>
        </w:rPr>
        <w:t xml:space="preserve">  mii lei și </w:t>
      </w:r>
      <w:r w:rsidRPr="001A64C4">
        <w:rPr>
          <w:bCs/>
          <w:szCs w:val="24"/>
        </w:rPr>
        <w:t>sunt formate în proporție de 8</w:t>
      </w:r>
      <w:r w:rsidR="00B0104F">
        <w:rPr>
          <w:bCs/>
          <w:szCs w:val="24"/>
        </w:rPr>
        <w:t>9</w:t>
      </w:r>
      <w:r w:rsidRPr="001A64C4">
        <w:rPr>
          <w:bCs/>
          <w:szCs w:val="24"/>
        </w:rPr>
        <w:t xml:space="preserve">% </w:t>
      </w:r>
      <w:r w:rsidR="00EE739E" w:rsidRPr="001A64C4">
        <w:rPr>
          <w:bCs/>
          <w:szCs w:val="24"/>
        </w:rPr>
        <w:t>de</w:t>
      </w:r>
      <w:r w:rsidRPr="001A64C4">
        <w:rPr>
          <w:bCs/>
          <w:szCs w:val="24"/>
        </w:rPr>
        <w:t xml:space="preserve"> veniturile din chirii</w:t>
      </w:r>
      <w:r w:rsidR="00EE739E" w:rsidRPr="001A64C4">
        <w:rPr>
          <w:bCs/>
          <w:szCs w:val="24"/>
        </w:rPr>
        <w:t xml:space="preserve">, </w:t>
      </w:r>
      <w:r w:rsidR="00B0104F">
        <w:rPr>
          <w:bCs/>
          <w:szCs w:val="24"/>
        </w:rPr>
        <w:t>6</w:t>
      </w:r>
      <w:r w:rsidR="00EE739E" w:rsidRPr="001A64C4">
        <w:rPr>
          <w:bCs/>
          <w:szCs w:val="24"/>
        </w:rPr>
        <w:t xml:space="preserve">% de veniturile din subvenții și </w:t>
      </w:r>
      <w:r w:rsidR="00B0104F">
        <w:rPr>
          <w:bCs/>
          <w:szCs w:val="24"/>
        </w:rPr>
        <w:t>4%</w:t>
      </w:r>
      <w:r w:rsidR="00EE739E" w:rsidRPr="001A64C4">
        <w:rPr>
          <w:bCs/>
          <w:szCs w:val="24"/>
        </w:rPr>
        <w:t xml:space="preserve"> de veniturile din penalități.</w:t>
      </w:r>
    </w:p>
    <w:p w14:paraId="22CAF680" w14:textId="5D8A069D" w:rsidR="00962B18" w:rsidRPr="001A64C4" w:rsidRDefault="00B0104F" w:rsidP="001A64C4">
      <w:pPr>
        <w:pStyle w:val="BodyText"/>
        <w:ind w:left="7200"/>
        <w:rPr>
          <w:bCs/>
          <w:szCs w:val="24"/>
        </w:rPr>
      </w:pPr>
      <w:r>
        <w:rPr>
          <w:bCs/>
          <w:szCs w:val="24"/>
        </w:rPr>
        <w:t xml:space="preserve">          </w:t>
      </w:r>
      <w:r w:rsidR="001A64C4">
        <w:rPr>
          <w:bCs/>
          <w:szCs w:val="24"/>
        </w:rPr>
        <w:t>-</w:t>
      </w:r>
      <w:r w:rsidR="00962B18" w:rsidRPr="001A64C4">
        <w:rPr>
          <w:bCs/>
          <w:szCs w:val="24"/>
        </w:rPr>
        <w:t>mii lei</w:t>
      </w:r>
      <w:r w:rsidR="001A64C4">
        <w:rPr>
          <w:bCs/>
          <w:szCs w:val="24"/>
        </w:rPr>
        <w:t>-</w:t>
      </w: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5"/>
        <w:gridCol w:w="3686"/>
      </w:tblGrid>
      <w:tr w:rsidR="00B0104F" w:rsidRPr="00B0104F" w14:paraId="1FB9593B" w14:textId="77777777" w:rsidTr="00B0104F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518DA39F" w14:textId="77777777" w:rsidR="00B0104F" w:rsidRPr="00B0104F" w:rsidRDefault="00B0104F" w:rsidP="00B0104F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Venituri</w:t>
            </w:r>
            <w:proofErr w:type="spellEnd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totale</w:t>
            </w:r>
            <w:proofErr w:type="spellEnd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exploatare</w:t>
            </w:r>
            <w:proofErr w:type="spellEnd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 din care: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1CAE4D3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5.799</w:t>
            </w:r>
          </w:p>
        </w:tc>
      </w:tr>
      <w:tr w:rsidR="00B0104F" w:rsidRPr="00B0104F" w14:paraId="5D156C88" w14:textId="77777777" w:rsidTr="00B0104F">
        <w:trPr>
          <w:trHeight w:val="324"/>
        </w:trPr>
        <w:tc>
          <w:tcPr>
            <w:tcW w:w="5235" w:type="dxa"/>
            <w:shd w:val="clear" w:color="auto" w:fill="auto"/>
            <w:vAlign w:val="center"/>
            <w:hideMark/>
          </w:tcPr>
          <w:p w14:paraId="24A0F976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Venituri</w:t>
            </w:r>
            <w:proofErr w:type="spellEnd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din  </w:t>
            </w: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chirii</w:t>
            </w:r>
            <w:proofErr w:type="spellEnd"/>
            <w:proofErr w:type="gram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E8EF337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5.166</w:t>
            </w:r>
          </w:p>
        </w:tc>
      </w:tr>
      <w:tr w:rsidR="00B0104F" w:rsidRPr="00B0104F" w14:paraId="344F7ACF" w14:textId="77777777" w:rsidTr="00B0104F">
        <w:trPr>
          <w:trHeight w:val="324"/>
        </w:trPr>
        <w:tc>
          <w:tcPr>
            <w:tcW w:w="5235" w:type="dxa"/>
            <w:shd w:val="clear" w:color="auto" w:fill="auto"/>
            <w:vAlign w:val="center"/>
            <w:hideMark/>
          </w:tcPr>
          <w:p w14:paraId="19F1784C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Venituri</w:t>
            </w:r>
            <w:proofErr w:type="spellEnd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servicii</w:t>
            </w:r>
            <w:proofErr w:type="spellEnd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prestate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5FA0BBBF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</w:tr>
      <w:tr w:rsidR="00B0104F" w:rsidRPr="00B0104F" w14:paraId="36E34705" w14:textId="77777777" w:rsidTr="00B0104F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68272AAB" w14:textId="77777777" w:rsidR="00B0104F" w:rsidRPr="00B0104F" w:rsidRDefault="00B0104F" w:rsidP="00B0104F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Venituri</w:t>
            </w:r>
            <w:proofErr w:type="spellEnd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subventii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19CC94C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310</w:t>
            </w:r>
          </w:p>
        </w:tc>
      </w:tr>
      <w:tr w:rsidR="00B0104F" w:rsidRPr="00B0104F" w14:paraId="667F7C37" w14:textId="77777777" w:rsidTr="00B0104F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48285F8F" w14:textId="77777777" w:rsidR="00B0104F" w:rsidRPr="00B0104F" w:rsidRDefault="00B0104F" w:rsidP="00B0104F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Venituri</w:t>
            </w:r>
            <w:proofErr w:type="spellEnd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productia</w:t>
            </w:r>
            <w:proofErr w:type="spellEnd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imobilizări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FE6DB7F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B0104F" w:rsidRPr="00B0104F" w14:paraId="2BB2BEE6" w14:textId="77777777" w:rsidTr="00B0104F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43CD2518" w14:textId="77777777" w:rsidR="00B0104F" w:rsidRPr="00B0104F" w:rsidRDefault="00B0104F" w:rsidP="00B0104F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Venituri</w:t>
            </w:r>
            <w:proofErr w:type="spellEnd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penalitati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3014DEC3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245</w:t>
            </w:r>
          </w:p>
        </w:tc>
      </w:tr>
      <w:tr w:rsidR="00B0104F" w:rsidRPr="00B0104F" w14:paraId="421AC7D5" w14:textId="77777777" w:rsidTr="00B0104F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03525227" w14:textId="77777777" w:rsidR="00B0104F" w:rsidRPr="00B0104F" w:rsidRDefault="00B0104F" w:rsidP="00B0104F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Alte </w:t>
            </w:r>
            <w:proofErr w:type="spellStart"/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venituri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0826586B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50</w:t>
            </w:r>
          </w:p>
        </w:tc>
      </w:tr>
    </w:tbl>
    <w:p w14:paraId="28BEC988" w14:textId="013995F5" w:rsidR="00962B18" w:rsidRPr="001A64C4" w:rsidRDefault="00B0104F" w:rsidP="008F5338">
      <w:pPr>
        <w:pStyle w:val="BodyText"/>
        <w:rPr>
          <w:b/>
          <w:szCs w:val="24"/>
          <w:u w:val="single"/>
        </w:rPr>
      </w:pPr>
      <w:r>
        <w:rPr>
          <w:noProof/>
        </w:rPr>
        <w:drawing>
          <wp:inline distT="0" distB="0" distL="0" distR="0" wp14:anchorId="193A8F9A" wp14:editId="33DD8686">
            <wp:extent cx="6027420" cy="3192780"/>
            <wp:effectExtent l="0" t="0" r="11430" b="7620"/>
            <wp:docPr id="187265185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7549F28-7D7C-C6F9-E721-332A6C9AA4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528473C" w14:textId="1BE3D642" w:rsidR="008D4F1D" w:rsidRPr="001A64C4" w:rsidRDefault="008D4F1D" w:rsidP="008D4F1D">
      <w:pPr>
        <w:pStyle w:val="BodyText"/>
        <w:ind w:left="360"/>
        <w:rPr>
          <w:szCs w:val="24"/>
        </w:rPr>
      </w:pPr>
      <w:r w:rsidRPr="001A64C4">
        <w:rPr>
          <w:szCs w:val="24"/>
        </w:rPr>
        <w:lastRenderedPageBreak/>
        <w:t xml:space="preserve">1.1. </w:t>
      </w:r>
      <w:r w:rsidR="00AE2977" w:rsidRPr="001A64C4">
        <w:rPr>
          <w:szCs w:val="24"/>
        </w:rPr>
        <w:t>Venituri din chirii</w:t>
      </w:r>
    </w:p>
    <w:p w14:paraId="454195F9" w14:textId="1DC4A1C9" w:rsidR="005E7107" w:rsidRPr="001A64C4" w:rsidRDefault="0091441D" w:rsidP="007A4C55">
      <w:pPr>
        <w:pStyle w:val="BodyText"/>
        <w:ind w:firstLine="720"/>
        <w:rPr>
          <w:szCs w:val="24"/>
        </w:rPr>
      </w:pPr>
      <w:r w:rsidRPr="001A64C4">
        <w:rPr>
          <w:szCs w:val="24"/>
        </w:rPr>
        <w:t xml:space="preserve">Veniturile din chirii </w:t>
      </w:r>
      <w:r w:rsidR="00602C1F" w:rsidRPr="001A64C4">
        <w:rPr>
          <w:szCs w:val="24"/>
        </w:rPr>
        <w:t xml:space="preserve">previzionate pentru anul </w:t>
      </w:r>
      <w:r w:rsidR="00B0104F">
        <w:rPr>
          <w:szCs w:val="24"/>
        </w:rPr>
        <w:t>2025</w:t>
      </w:r>
      <w:r w:rsidR="00602C1F" w:rsidRPr="001A64C4">
        <w:rPr>
          <w:szCs w:val="24"/>
        </w:rPr>
        <w:t xml:space="preserve"> sunt în valoare de </w:t>
      </w:r>
      <w:r w:rsidR="00404395">
        <w:rPr>
          <w:szCs w:val="24"/>
        </w:rPr>
        <w:t>5.166</w:t>
      </w:r>
      <w:r w:rsidR="00602C1F" w:rsidRPr="001A64C4">
        <w:rPr>
          <w:szCs w:val="24"/>
        </w:rPr>
        <w:t xml:space="preserve"> mii lei și sunt </w:t>
      </w:r>
      <w:r w:rsidR="00A13C91" w:rsidRPr="001A64C4">
        <w:rPr>
          <w:szCs w:val="24"/>
        </w:rPr>
        <w:t xml:space="preserve">în creștere cu </w:t>
      </w:r>
      <w:r w:rsidR="00404395">
        <w:rPr>
          <w:szCs w:val="24"/>
        </w:rPr>
        <w:t>9</w:t>
      </w:r>
      <w:r w:rsidR="00A13C91" w:rsidRPr="001A64C4">
        <w:rPr>
          <w:szCs w:val="24"/>
        </w:rPr>
        <w:t>% față de</w:t>
      </w:r>
      <w:r w:rsidR="00575E6D" w:rsidRPr="001A64C4">
        <w:rPr>
          <w:szCs w:val="24"/>
        </w:rPr>
        <w:t xml:space="preserve"> nivel</w:t>
      </w:r>
      <w:r w:rsidR="00A13C91" w:rsidRPr="001A64C4">
        <w:rPr>
          <w:szCs w:val="24"/>
        </w:rPr>
        <w:t xml:space="preserve">ul previzionat </w:t>
      </w:r>
      <w:r w:rsidR="00575E6D" w:rsidRPr="001A64C4">
        <w:rPr>
          <w:szCs w:val="24"/>
        </w:rPr>
        <w:t xml:space="preserve">în </w:t>
      </w:r>
      <w:r w:rsidR="005D5B1D" w:rsidRPr="001A64C4">
        <w:rPr>
          <w:szCs w:val="24"/>
        </w:rPr>
        <w:t>anul 20</w:t>
      </w:r>
      <w:r w:rsidR="00D509B5" w:rsidRPr="001A64C4">
        <w:rPr>
          <w:szCs w:val="24"/>
        </w:rPr>
        <w:t>2</w:t>
      </w:r>
      <w:r w:rsidR="00404395">
        <w:rPr>
          <w:szCs w:val="24"/>
        </w:rPr>
        <w:t>4</w:t>
      </w:r>
      <w:r w:rsidR="005E1D6D" w:rsidRPr="001A64C4">
        <w:rPr>
          <w:szCs w:val="24"/>
        </w:rPr>
        <w:t>.</w:t>
      </w:r>
      <w:r w:rsidR="00C43A21" w:rsidRPr="001A64C4">
        <w:rPr>
          <w:szCs w:val="24"/>
        </w:rPr>
        <w:t xml:space="preserve"> </w:t>
      </w:r>
      <w:r w:rsidRPr="001A64C4">
        <w:rPr>
          <w:szCs w:val="24"/>
        </w:rPr>
        <w:t xml:space="preserve">Estimările </w:t>
      </w:r>
      <w:r w:rsidR="005E1D6D" w:rsidRPr="001A64C4">
        <w:rPr>
          <w:szCs w:val="24"/>
        </w:rPr>
        <w:t xml:space="preserve">  </w:t>
      </w:r>
      <w:r w:rsidRPr="001A64C4">
        <w:rPr>
          <w:szCs w:val="24"/>
        </w:rPr>
        <w:t xml:space="preserve">pentru această categorie de venituri sunt următoarele : </w:t>
      </w:r>
      <w:r w:rsidRPr="001A64C4">
        <w:rPr>
          <w:szCs w:val="24"/>
        </w:rPr>
        <w:tab/>
      </w:r>
    </w:p>
    <w:p w14:paraId="00234EBF" w14:textId="5BE31D5C" w:rsidR="00E56501" w:rsidRDefault="00D40DD5" w:rsidP="00404395">
      <w:pPr>
        <w:pStyle w:val="BodyText"/>
        <w:ind w:left="7200" w:firstLine="720"/>
        <w:rPr>
          <w:szCs w:val="24"/>
        </w:rPr>
      </w:pPr>
      <w:r w:rsidRPr="001A64C4">
        <w:rPr>
          <w:szCs w:val="24"/>
        </w:rPr>
        <w:t xml:space="preserve">-mii lei- 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1980"/>
        <w:gridCol w:w="2693"/>
        <w:gridCol w:w="2268"/>
        <w:gridCol w:w="1985"/>
      </w:tblGrid>
      <w:tr w:rsidR="00B0104F" w:rsidRPr="00B0104F" w14:paraId="07C5DB72" w14:textId="77777777" w:rsidTr="00404395">
        <w:trPr>
          <w:trHeight w:val="98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9887" w14:textId="77777777" w:rsidR="00B0104F" w:rsidRPr="00B0104F" w:rsidRDefault="00B0104F" w:rsidP="00B0104F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Luna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C587F" w14:textId="77777777" w:rsidR="00B0104F" w:rsidRPr="00B0104F" w:rsidRDefault="00B0104F" w:rsidP="004043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Venituri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chirii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spaţii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comerciale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previzionate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pentru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anul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2025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BD7BA" w14:textId="77777777" w:rsidR="00B0104F" w:rsidRPr="00B0104F" w:rsidRDefault="00B0104F" w:rsidP="004043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Venituri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chirii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locuinţe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previzionate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pentru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anul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2025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FE160" w14:textId="77777777" w:rsidR="00B0104F" w:rsidRPr="00B0104F" w:rsidRDefault="00B0104F" w:rsidP="0040439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Venituri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totale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chirii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previzionate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pentru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anul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2025</w:t>
            </w:r>
          </w:p>
        </w:tc>
      </w:tr>
      <w:tr w:rsidR="00B0104F" w:rsidRPr="00B0104F" w14:paraId="546C3D4A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6767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Ianuarie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A83A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BE71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DB2F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422</w:t>
            </w:r>
          </w:p>
        </w:tc>
      </w:tr>
      <w:tr w:rsidR="00B0104F" w:rsidRPr="00B0104F" w14:paraId="32BA95D8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27F5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Februarie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C74F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EB5A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CABE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427</w:t>
            </w:r>
          </w:p>
        </w:tc>
      </w:tr>
      <w:tr w:rsidR="00B0104F" w:rsidRPr="00B0104F" w14:paraId="66E33E13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4980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Martie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78A8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B7F9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9783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427</w:t>
            </w:r>
          </w:p>
        </w:tc>
      </w:tr>
      <w:tr w:rsidR="00B0104F" w:rsidRPr="00B0104F" w14:paraId="543CD03F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55AA" w14:textId="77777777" w:rsidR="00B0104F" w:rsidRPr="00B0104F" w:rsidRDefault="00B0104F" w:rsidP="00B0104F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Trimestrul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30C7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09DA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2B595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1.276</w:t>
            </w:r>
          </w:p>
        </w:tc>
      </w:tr>
      <w:tr w:rsidR="00B0104F" w:rsidRPr="00B0104F" w14:paraId="7E933713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E6CB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Aprilie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C56C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AB9B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3E64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429</w:t>
            </w:r>
          </w:p>
        </w:tc>
      </w:tr>
      <w:tr w:rsidR="00B0104F" w:rsidRPr="00B0104F" w14:paraId="47893838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CF4E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Mai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E9D5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6C05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B4EA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430</w:t>
            </w:r>
          </w:p>
        </w:tc>
      </w:tr>
      <w:tr w:rsidR="00B0104F" w:rsidRPr="00B0104F" w14:paraId="2DD8512E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938F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Iunie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CABC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7CD1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34B0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430</w:t>
            </w:r>
          </w:p>
        </w:tc>
      </w:tr>
      <w:tr w:rsidR="00B0104F" w:rsidRPr="00B0104F" w14:paraId="513AAB4B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1452" w14:textId="77777777" w:rsidR="00B0104F" w:rsidRPr="00B0104F" w:rsidRDefault="00B0104F" w:rsidP="00B0104F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Trimestrul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79FB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9D7A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1E93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1.289</w:t>
            </w:r>
          </w:p>
        </w:tc>
      </w:tr>
      <w:tr w:rsidR="00B0104F" w:rsidRPr="00B0104F" w14:paraId="683C754C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376F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Iulie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7956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B42E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1DAE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435</w:t>
            </w:r>
          </w:p>
        </w:tc>
      </w:tr>
      <w:tr w:rsidR="00B0104F" w:rsidRPr="00B0104F" w14:paraId="682497DD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E3AF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August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B32C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18FE6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607E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435</w:t>
            </w:r>
          </w:p>
        </w:tc>
      </w:tr>
      <w:tr w:rsidR="00B0104F" w:rsidRPr="00B0104F" w14:paraId="2744401B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EE2C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Septembrie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F59C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4387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746D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435</w:t>
            </w:r>
          </w:p>
        </w:tc>
      </w:tr>
      <w:tr w:rsidR="00B0104F" w:rsidRPr="00B0104F" w14:paraId="161BED01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22BB" w14:textId="77777777" w:rsidR="00B0104F" w:rsidRPr="00B0104F" w:rsidRDefault="00B0104F" w:rsidP="00B0104F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Trimestrul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0805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887A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7E53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1.305</w:t>
            </w:r>
          </w:p>
        </w:tc>
      </w:tr>
      <w:tr w:rsidR="00B0104F" w:rsidRPr="00B0104F" w14:paraId="3B2D3DD9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F157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Ocombrie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765E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ACDF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ADBF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432</w:t>
            </w:r>
          </w:p>
        </w:tc>
      </w:tr>
      <w:tr w:rsidR="00B0104F" w:rsidRPr="00B0104F" w14:paraId="1F789627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6FEB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Noiembrie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6C28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EF94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F1AE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432</w:t>
            </w:r>
          </w:p>
        </w:tc>
      </w:tr>
      <w:tr w:rsidR="00B0104F" w:rsidRPr="00B0104F" w14:paraId="32F703A0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060B" w14:textId="77777777" w:rsidR="00B0104F" w:rsidRPr="00B0104F" w:rsidRDefault="00B0104F" w:rsidP="00B0104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Decembrie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D6D2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15D2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09D6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432</w:t>
            </w:r>
          </w:p>
        </w:tc>
      </w:tr>
      <w:tr w:rsidR="00B0104F" w:rsidRPr="00B0104F" w14:paraId="3E7A8B15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E365" w14:textId="77777777" w:rsidR="00B0104F" w:rsidRPr="00B0104F" w:rsidRDefault="00B0104F" w:rsidP="00B0104F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Trimestrul</w:t>
            </w:r>
            <w:proofErr w:type="spellEnd"/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IV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8478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422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9CDA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874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25F1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sz w:val="24"/>
                <w:szCs w:val="24"/>
                <w:lang w:val="en-US"/>
              </w:rPr>
              <w:t>1.296</w:t>
            </w:r>
          </w:p>
        </w:tc>
      </w:tr>
      <w:tr w:rsidR="00B0104F" w:rsidRPr="00B0104F" w14:paraId="4C118DC9" w14:textId="77777777" w:rsidTr="0040439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7A45" w14:textId="77777777" w:rsidR="00B0104F" w:rsidRPr="00B0104F" w:rsidRDefault="00B0104F" w:rsidP="00B0104F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TOTAL CHIRII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9A83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1.675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475E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3.491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A856" w14:textId="77777777" w:rsidR="00B0104F" w:rsidRPr="00B0104F" w:rsidRDefault="00B0104F" w:rsidP="00B0104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0104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5.166</w:t>
            </w:r>
          </w:p>
        </w:tc>
      </w:tr>
    </w:tbl>
    <w:p w14:paraId="69217EF1" w14:textId="77777777" w:rsidR="00B0104F" w:rsidRPr="001A64C4" w:rsidRDefault="00B0104F" w:rsidP="00D40DD5">
      <w:pPr>
        <w:pStyle w:val="BodyText"/>
        <w:ind w:left="7920" w:firstLine="720"/>
        <w:rPr>
          <w:szCs w:val="24"/>
        </w:rPr>
      </w:pPr>
    </w:p>
    <w:p w14:paraId="37207BAB" w14:textId="77777777" w:rsidR="00A13C91" w:rsidRPr="001A64C4" w:rsidRDefault="00A13C91" w:rsidP="00A13C91">
      <w:pPr>
        <w:pStyle w:val="BodyText"/>
        <w:ind w:left="8280"/>
        <w:rPr>
          <w:b/>
          <w:bCs/>
          <w:szCs w:val="24"/>
        </w:rPr>
      </w:pPr>
    </w:p>
    <w:p w14:paraId="47075BCE" w14:textId="7425D8CC" w:rsidR="005E7107" w:rsidRDefault="00855510" w:rsidP="00FA03B0">
      <w:pPr>
        <w:pStyle w:val="BodyText"/>
        <w:ind w:firstLine="720"/>
        <w:rPr>
          <w:szCs w:val="24"/>
        </w:rPr>
      </w:pPr>
      <w:r w:rsidRPr="001A64C4">
        <w:rPr>
          <w:szCs w:val="24"/>
        </w:rPr>
        <w:t xml:space="preserve">Veniturile din chirii locuințe previzionate pentru anul </w:t>
      </w:r>
      <w:r w:rsidR="00B0104F">
        <w:rPr>
          <w:szCs w:val="24"/>
        </w:rPr>
        <w:t>2025</w:t>
      </w:r>
      <w:r w:rsidRPr="001A64C4">
        <w:rPr>
          <w:szCs w:val="24"/>
        </w:rPr>
        <w:t xml:space="preserve"> sunt în valoare </w:t>
      </w:r>
      <w:r w:rsidR="00D40DD5" w:rsidRPr="001A64C4">
        <w:rPr>
          <w:szCs w:val="24"/>
        </w:rPr>
        <w:t>3.</w:t>
      </w:r>
      <w:r w:rsidR="006324E5">
        <w:rPr>
          <w:szCs w:val="24"/>
        </w:rPr>
        <w:t>491</w:t>
      </w:r>
      <w:r w:rsidRPr="001A64C4">
        <w:rPr>
          <w:szCs w:val="24"/>
        </w:rPr>
        <w:t xml:space="preserve"> mii lei </w:t>
      </w:r>
      <w:r w:rsidR="00FA03B0" w:rsidRPr="001A64C4">
        <w:rPr>
          <w:szCs w:val="24"/>
        </w:rPr>
        <w:t>și</w:t>
      </w:r>
      <w:r w:rsidRPr="001A64C4">
        <w:rPr>
          <w:szCs w:val="24"/>
        </w:rPr>
        <w:t xml:space="preserve"> reprezintă </w:t>
      </w:r>
      <w:r w:rsidR="00D40DD5" w:rsidRPr="001A64C4">
        <w:rPr>
          <w:szCs w:val="24"/>
        </w:rPr>
        <w:t>6</w:t>
      </w:r>
      <w:r w:rsidR="003705B7">
        <w:rPr>
          <w:szCs w:val="24"/>
        </w:rPr>
        <w:t>8</w:t>
      </w:r>
      <w:r w:rsidRPr="001A64C4">
        <w:rPr>
          <w:szCs w:val="24"/>
        </w:rPr>
        <w:t>% din totalul veniturilor din chirii</w:t>
      </w:r>
      <w:r w:rsidR="00FA03B0" w:rsidRPr="001A64C4">
        <w:rPr>
          <w:szCs w:val="24"/>
        </w:rPr>
        <w:t>, iar veniturile din chirii spații cu altă destinație decât locuințe previzio</w:t>
      </w:r>
      <w:r w:rsidR="006324E5">
        <w:rPr>
          <w:szCs w:val="24"/>
        </w:rPr>
        <w:t>n</w:t>
      </w:r>
      <w:r w:rsidR="00FA03B0" w:rsidRPr="001A64C4">
        <w:rPr>
          <w:szCs w:val="24"/>
        </w:rPr>
        <w:t xml:space="preserve">ate </w:t>
      </w:r>
      <w:r w:rsidRPr="001A64C4">
        <w:rPr>
          <w:szCs w:val="24"/>
        </w:rPr>
        <w:t xml:space="preserve"> </w:t>
      </w:r>
      <w:r w:rsidR="00FA03B0" w:rsidRPr="001A64C4">
        <w:rPr>
          <w:szCs w:val="24"/>
        </w:rPr>
        <w:t xml:space="preserve">pentru anul </w:t>
      </w:r>
      <w:r w:rsidR="00B0104F">
        <w:rPr>
          <w:szCs w:val="24"/>
        </w:rPr>
        <w:t>2025</w:t>
      </w:r>
      <w:r w:rsidR="00FA03B0" w:rsidRPr="001A64C4">
        <w:rPr>
          <w:szCs w:val="24"/>
        </w:rPr>
        <w:t xml:space="preserve"> sunt în valoare de </w:t>
      </w:r>
      <w:r w:rsidR="00D40DD5" w:rsidRPr="001A64C4">
        <w:rPr>
          <w:szCs w:val="24"/>
        </w:rPr>
        <w:t>1.6</w:t>
      </w:r>
      <w:r w:rsidR="003705B7">
        <w:rPr>
          <w:szCs w:val="24"/>
        </w:rPr>
        <w:t>75</w:t>
      </w:r>
      <w:r w:rsidR="00FA03B0" w:rsidRPr="001A64C4">
        <w:rPr>
          <w:szCs w:val="24"/>
        </w:rPr>
        <w:t xml:space="preserve"> mii lei </w:t>
      </w:r>
      <w:r w:rsidRPr="001A64C4">
        <w:rPr>
          <w:szCs w:val="24"/>
        </w:rPr>
        <w:t xml:space="preserve">și </w:t>
      </w:r>
      <w:r w:rsidR="00FA03B0" w:rsidRPr="001A64C4">
        <w:rPr>
          <w:szCs w:val="24"/>
        </w:rPr>
        <w:t xml:space="preserve">reprezintă </w:t>
      </w:r>
      <w:r w:rsidR="00D40DD5" w:rsidRPr="001A64C4">
        <w:rPr>
          <w:szCs w:val="24"/>
        </w:rPr>
        <w:t>3</w:t>
      </w:r>
      <w:r w:rsidR="003705B7">
        <w:rPr>
          <w:szCs w:val="24"/>
        </w:rPr>
        <w:t>2</w:t>
      </w:r>
      <w:r w:rsidR="00FA03B0" w:rsidRPr="001A64C4">
        <w:rPr>
          <w:szCs w:val="24"/>
        </w:rPr>
        <w:t xml:space="preserve">% din </w:t>
      </w:r>
      <w:r w:rsidRPr="001A64C4">
        <w:rPr>
          <w:szCs w:val="24"/>
        </w:rPr>
        <w:t xml:space="preserve"> </w:t>
      </w:r>
      <w:r w:rsidR="00FA03B0" w:rsidRPr="001A64C4">
        <w:rPr>
          <w:szCs w:val="24"/>
        </w:rPr>
        <w:t>totalul veniturilor din chirii</w:t>
      </w:r>
      <w:r w:rsidRPr="001A64C4">
        <w:rPr>
          <w:szCs w:val="24"/>
        </w:rPr>
        <w:t>.</w:t>
      </w:r>
    </w:p>
    <w:p w14:paraId="6B9F9ECB" w14:textId="77777777" w:rsidR="00B0104F" w:rsidRDefault="00B0104F" w:rsidP="00FA03B0">
      <w:pPr>
        <w:pStyle w:val="BodyText"/>
        <w:ind w:firstLine="720"/>
        <w:rPr>
          <w:szCs w:val="24"/>
        </w:rPr>
      </w:pPr>
    </w:p>
    <w:p w14:paraId="0E17977D" w14:textId="59B42D0A" w:rsidR="00602C1F" w:rsidRDefault="00602C1F" w:rsidP="00E56501">
      <w:pPr>
        <w:pStyle w:val="BodyText"/>
        <w:rPr>
          <w:noProof/>
          <w:szCs w:val="24"/>
        </w:rPr>
      </w:pPr>
    </w:p>
    <w:p w14:paraId="4A60FE06" w14:textId="77777777" w:rsidR="001A64C4" w:rsidRPr="001A64C4" w:rsidRDefault="001A64C4" w:rsidP="00E56501">
      <w:pPr>
        <w:pStyle w:val="BodyText"/>
        <w:rPr>
          <w:noProof/>
          <w:szCs w:val="24"/>
        </w:rPr>
      </w:pPr>
    </w:p>
    <w:p w14:paraId="3A1B6084" w14:textId="3E126506" w:rsidR="00FA03B0" w:rsidRPr="001A64C4" w:rsidRDefault="003705B7" w:rsidP="00E56501">
      <w:pPr>
        <w:pStyle w:val="BodyText"/>
        <w:rPr>
          <w:noProof/>
          <w:szCs w:val="24"/>
        </w:rPr>
      </w:pPr>
      <w:r>
        <w:rPr>
          <w:noProof/>
        </w:rPr>
        <w:drawing>
          <wp:inline distT="0" distB="0" distL="0" distR="0" wp14:anchorId="62BA7EF4" wp14:editId="4CC29F2B">
            <wp:extent cx="5981700" cy="2523490"/>
            <wp:effectExtent l="0" t="0" r="0" b="10160"/>
            <wp:docPr id="5005532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B7D9F45-AFBA-7BAA-013B-833BCF9099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7528273" w14:textId="77777777" w:rsidR="00FA03B0" w:rsidRDefault="00FA03B0" w:rsidP="00E56501">
      <w:pPr>
        <w:pStyle w:val="BodyText"/>
        <w:rPr>
          <w:noProof/>
          <w:szCs w:val="24"/>
        </w:rPr>
      </w:pPr>
    </w:p>
    <w:p w14:paraId="7CE9431B" w14:textId="77777777" w:rsidR="001A64C4" w:rsidRPr="001A64C4" w:rsidRDefault="001A64C4" w:rsidP="00E56501">
      <w:pPr>
        <w:pStyle w:val="BodyText"/>
        <w:rPr>
          <w:noProof/>
          <w:szCs w:val="24"/>
        </w:rPr>
      </w:pPr>
    </w:p>
    <w:p w14:paraId="4363414E" w14:textId="77777777" w:rsidR="00FA03B0" w:rsidRPr="001A64C4" w:rsidRDefault="00FA03B0" w:rsidP="00FA03B0">
      <w:pPr>
        <w:pStyle w:val="BodyText"/>
        <w:ind w:left="360"/>
        <w:rPr>
          <w:szCs w:val="24"/>
        </w:rPr>
      </w:pPr>
      <w:r w:rsidRPr="001A64C4">
        <w:rPr>
          <w:szCs w:val="24"/>
        </w:rPr>
        <w:t>1.1.1. Veniturile din chirii locuințe sunt estimate sub următoarea structură:</w:t>
      </w:r>
    </w:p>
    <w:p w14:paraId="51CD2AC5" w14:textId="05D69044" w:rsidR="00FA03B0" w:rsidRPr="001A64C4" w:rsidRDefault="005B7F45" w:rsidP="00FA03B0">
      <w:pPr>
        <w:pStyle w:val="BodyText"/>
        <w:ind w:left="360"/>
        <w:rPr>
          <w:szCs w:val="24"/>
        </w:rPr>
      </w:pP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="003705B7">
        <w:rPr>
          <w:szCs w:val="24"/>
        </w:rPr>
        <w:tab/>
      </w:r>
      <w:r w:rsidR="003705B7">
        <w:rPr>
          <w:szCs w:val="24"/>
        </w:rPr>
        <w:tab/>
      </w:r>
      <w:r w:rsidR="005A1183" w:rsidRPr="001A64C4">
        <w:rPr>
          <w:szCs w:val="24"/>
        </w:rPr>
        <w:t xml:space="preserve">                    </w:t>
      </w:r>
      <w:r w:rsidRPr="001A64C4">
        <w:rPr>
          <w:szCs w:val="24"/>
        </w:rPr>
        <w:t xml:space="preserve">- mii lei </w:t>
      </w:r>
      <w:r w:rsidR="006F7439" w:rsidRPr="001A64C4">
        <w:rPr>
          <w:szCs w:val="24"/>
        </w:rPr>
        <w:t>–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957"/>
        <w:gridCol w:w="4536"/>
      </w:tblGrid>
      <w:tr w:rsidR="003705B7" w:rsidRPr="003705B7" w14:paraId="44623831" w14:textId="77777777" w:rsidTr="003705B7">
        <w:trPr>
          <w:trHeight w:val="31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7B54" w14:textId="77777777" w:rsidR="003705B7" w:rsidRPr="003705B7" w:rsidRDefault="003705B7" w:rsidP="003705B7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705B7">
              <w:rPr>
                <w:rFonts w:ascii="Times New Roman" w:hAnsi="Times New Roman"/>
                <w:b/>
                <w:bCs/>
                <w:sz w:val="22"/>
                <w:szCs w:val="22"/>
              </w:rPr>
              <w:t>Chirii locuin</w:t>
            </w:r>
            <w:r w:rsidRPr="003705B7">
              <w:rPr>
                <w:rFonts w:ascii="Cambria" w:hAnsi="Cambria" w:cs="Cambria"/>
                <w:b/>
                <w:bCs/>
                <w:sz w:val="22"/>
                <w:szCs w:val="22"/>
              </w:rPr>
              <w:t>ț</w:t>
            </w:r>
            <w:r w:rsidRPr="003705B7">
              <w:rPr>
                <w:rFonts w:ascii="Times New Roman" w:hAnsi="Times New Roman"/>
                <w:b/>
                <w:bCs/>
                <w:sz w:val="22"/>
                <w:szCs w:val="22"/>
              </w:rPr>
              <w:t>e f</w:t>
            </w:r>
            <w:r w:rsidRPr="003705B7">
              <w:rPr>
                <w:rFonts w:cs="Garamond"/>
                <w:b/>
                <w:bCs/>
                <w:sz w:val="22"/>
                <w:szCs w:val="22"/>
              </w:rPr>
              <w:t>ă</w:t>
            </w:r>
            <w:r w:rsidRPr="003705B7">
              <w:rPr>
                <w:rFonts w:ascii="Times New Roman" w:hAnsi="Times New Roman"/>
                <w:b/>
                <w:bCs/>
                <w:sz w:val="22"/>
                <w:szCs w:val="22"/>
              </w:rPr>
              <w:t>r</w:t>
            </w:r>
            <w:r w:rsidRPr="003705B7">
              <w:rPr>
                <w:rFonts w:cs="Garamond"/>
                <w:b/>
                <w:bCs/>
                <w:sz w:val="22"/>
                <w:szCs w:val="22"/>
              </w:rPr>
              <w:t>ă</w:t>
            </w:r>
            <w:r w:rsidRPr="003705B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cota ANL, din care: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0C8C" w14:textId="77777777" w:rsidR="003705B7" w:rsidRPr="003705B7" w:rsidRDefault="003705B7" w:rsidP="003705B7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705B7">
              <w:rPr>
                <w:rFonts w:ascii="Times New Roman" w:hAnsi="Times New Roman"/>
                <w:b/>
                <w:bCs/>
                <w:sz w:val="22"/>
                <w:szCs w:val="22"/>
              </w:rPr>
              <w:t>2.999</w:t>
            </w:r>
          </w:p>
        </w:tc>
      </w:tr>
      <w:tr w:rsidR="003705B7" w:rsidRPr="003705B7" w14:paraId="337C5B60" w14:textId="77777777" w:rsidTr="003705B7">
        <w:trPr>
          <w:trHeight w:val="31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87C5" w14:textId="1BB7FA65" w:rsidR="003705B7" w:rsidRPr="003705B7" w:rsidRDefault="003705B7" w:rsidP="003705B7">
            <w:pPr>
              <w:rPr>
                <w:rFonts w:ascii="Times New Roman" w:hAnsi="Times New Roman"/>
                <w:sz w:val="22"/>
                <w:szCs w:val="22"/>
              </w:rPr>
            </w:pPr>
            <w:r w:rsidRPr="003705B7">
              <w:rPr>
                <w:rFonts w:ascii="Times New Roman" w:hAnsi="Times New Roman"/>
                <w:sz w:val="22"/>
                <w:szCs w:val="22"/>
              </w:rPr>
              <w:t>3</w:t>
            </w:r>
            <w:r w:rsidR="00EB5C8D">
              <w:rPr>
                <w:rFonts w:ascii="Times New Roman" w:hAnsi="Times New Roman"/>
                <w:sz w:val="22"/>
                <w:szCs w:val="22"/>
              </w:rPr>
              <w:t>79</w:t>
            </w:r>
            <w:r w:rsidRPr="003705B7">
              <w:rPr>
                <w:rFonts w:ascii="Times New Roman" w:hAnsi="Times New Roman"/>
                <w:sz w:val="22"/>
                <w:szCs w:val="22"/>
              </w:rPr>
              <w:t xml:space="preserve">  Locuinte ANL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4D7B" w14:textId="77777777" w:rsidR="003705B7" w:rsidRPr="003705B7" w:rsidRDefault="003705B7" w:rsidP="003705B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705B7">
              <w:rPr>
                <w:rFonts w:ascii="Times New Roman" w:hAnsi="Times New Roman"/>
                <w:sz w:val="22"/>
                <w:szCs w:val="22"/>
              </w:rPr>
              <w:t>728</w:t>
            </w:r>
          </w:p>
        </w:tc>
      </w:tr>
      <w:tr w:rsidR="003705B7" w:rsidRPr="003705B7" w14:paraId="2615492C" w14:textId="77777777" w:rsidTr="003705B7">
        <w:trPr>
          <w:trHeight w:val="31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36BC" w14:textId="2DD035A3" w:rsidR="003705B7" w:rsidRPr="003705B7" w:rsidRDefault="00EB5C8D" w:rsidP="003705B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818</w:t>
            </w:r>
            <w:r w:rsidR="003705B7" w:rsidRPr="003705B7">
              <w:rPr>
                <w:rFonts w:ascii="Times New Roman" w:hAnsi="Times New Roman"/>
                <w:sz w:val="22"/>
                <w:szCs w:val="22"/>
              </w:rPr>
              <w:t xml:space="preserve">  Locuințe sociale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A15E" w14:textId="77777777" w:rsidR="003705B7" w:rsidRPr="003705B7" w:rsidRDefault="003705B7" w:rsidP="003705B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705B7">
              <w:rPr>
                <w:rFonts w:ascii="Times New Roman" w:hAnsi="Times New Roman"/>
                <w:sz w:val="22"/>
                <w:szCs w:val="22"/>
              </w:rPr>
              <w:t>603</w:t>
            </w:r>
          </w:p>
        </w:tc>
      </w:tr>
      <w:tr w:rsidR="003705B7" w:rsidRPr="003705B7" w14:paraId="59C7439E" w14:textId="77777777" w:rsidTr="003705B7">
        <w:trPr>
          <w:trHeight w:val="31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F567" w14:textId="77777777" w:rsidR="003705B7" w:rsidRPr="003705B7" w:rsidRDefault="003705B7" w:rsidP="003705B7">
            <w:pPr>
              <w:rPr>
                <w:rFonts w:ascii="Times New Roman" w:hAnsi="Times New Roman"/>
                <w:sz w:val="22"/>
                <w:szCs w:val="22"/>
              </w:rPr>
            </w:pPr>
            <w:r w:rsidRPr="003705B7">
              <w:rPr>
                <w:rFonts w:ascii="Times New Roman" w:hAnsi="Times New Roman"/>
                <w:sz w:val="22"/>
                <w:szCs w:val="22"/>
              </w:rPr>
              <w:t>136  Locuințe Pandurilor 44-46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30C7" w14:textId="77777777" w:rsidR="003705B7" w:rsidRPr="003705B7" w:rsidRDefault="003705B7" w:rsidP="003705B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705B7">
              <w:rPr>
                <w:rFonts w:ascii="Times New Roman" w:hAnsi="Times New Roman"/>
                <w:sz w:val="22"/>
                <w:szCs w:val="22"/>
              </w:rPr>
              <w:t>1.668</w:t>
            </w:r>
          </w:p>
        </w:tc>
      </w:tr>
    </w:tbl>
    <w:p w14:paraId="2F14E4C2" w14:textId="1DB3B04A" w:rsidR="00A13C91" w:rsidRPr="001A64C4" w:rsidRDefault="003705B7" w:rsidP="00E56501">
      <w:pPr>
        <w:pStyle w:val="BodyText"/>
        <w:rPr>
          <w:noProof/>
          <w:szCs w:val="24"/>
        </w:rPr>
      </w:pPr>
      <w:r>
        <w:rPr>
          <w:noProof/>
        </w:rPr>
        <w:drawing>
          <wp:inline distT="0" distB="0" distL="0" distR="0" wp14:anchorId="117ED915" wp14:editId="01D604E1">
            <wp:extent cx="6050280" cy="3009900"/>
            <wp:effectExtent l="0" t="0" r="7620" b="0"/>
            <wp:docPr id="13470646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31ADCA4-6A26-7E82-5C93-79BD91E5E4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F4C5613" w14:textId="77777777" w:rsidR="003705B7" w:rsidRDefault="003705B7" w:rsidP="005B7F45">
      <w:pPr>
        <w:pStyle w:val="BodyText"/>
        <w:ind w:left="360"/>
        <w:rPr>
          <w:szCs w:val="24"/>
        </w:rPr>
      </w:pPr>
    </w:p>
    <w:p w14:paraId="0BD5E8C6" w14:textId="77777777" w:rsidR="003705B7" w:rsidRDefault="003705B7" w:rsidP="005B7F45">
      <w:pPr>
        <w:pStyle w:val="BodyText"/>
        <w:ind w:left="360"/>
        <w:rPr>
          <w:szCs w:val="24"/>
        </w:rPr>
      </w:pPr>
    </w:p>
    <w:p w14:paraId="14A1FDC4" w14:textId="77777777" w:rsidR="003705B7" w:rsidRDefault="003705B7" w:rsidP="005B7F45">
      <w:pPr>
        <w:pStyle w:val="BodyText"/>
        <w:ind w:left="360"/>
        <w:rPr>
          <w:szCs w:val="24"/>
        </w:rPr>
      </w:pPr>
    </w:p>
    <w:p w14:paraId="6F3913EA" w14:textId="284FB365" w:rsidR="005B7F45" w:rsidRPr="001A64C4" w:rsidRDefault="005B7F45" w:rsidP="005B7F45">
      <w:pPr>
        <w:pStyle w:val="BodyText"/>
        <w:ind w:left="360"/>
        <w:rPr>
          <w:szCs w:val="24"/>
        </w:rPr>
      </w:pPr>
      <w:r w:rsidRPr="001A64C4">
        <w:rPr>
          <w:szCs w:val="24"/>
        </w:rPr>
        <w:t>1.1.2. Veniturile din chirii spații cu altă destinație decât locuințe sunt estimate sub următoarea structură:</w:t>
      </w:r>
    </w:p>
    <w:p w14:paraId="7BBDE73C" w14:textId="522D9A62" w:rsidR="00343DF8" w:rsidRPr="001A64C4" w:rsidRDefault="00343DF8" w:rsidP="00343DF8">
      <w:pPr>
        <w:pStyle w:val="BodyText"/>
        <w:ind w:left="360"/>
        <w:rPr>
          <w:szCs w:val="24"/>
        </w:rPr>
      </w:pP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="003705B7">
        <w:rPr>
          <w:szCs w:val="24"/>
        </w:rPr>
        <w:tab/>
      </w:r>
      <w:r w:rsidR="003705B7">
        <w:rPr>
          <w:szCs w:val="24"/>
        </w:rPr>
        <w:tab/>
      </w:r>
      <w:r w:rsidRPr="001A64C4">
        <w:rPr>
          <w:szCs w:val="24"/>
        </w:rPr>
        <w:tab/>
        <w:t xml:space="preserve">                    - mii lei </w:t>
      </w:r>
      <w:r w:rsidR="00FB2B7E" w:rsidRPr="001A64C4">
        <w:rPr>
          <w:szCs w:val="24"/>
        </w:rPr>
        <w:t>–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660"/>
        <w:gridCol w:w="4833"/>
      </w:tblGrid>
      <w:tr w:rsidR="003705B7" w:rsidRPr="003705B7" w14:paraId="73DA19D2" w14:textId="77777777" w:rsidTr="003705B7">
        <w:trPr>
          <w:trHeight w:val="312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F0EE" w14:textId="77777777" w:rsidR="003705B7" w:rsidRPr="003705B7" w:rsidRDefault="003705B7" w:rsidP="003705B7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705B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Chirii</w:t>
            </w:r>
            <w:proofErr w:type="spellEnd"/>
            <w:r w:rsidRPr="003705B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5B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spa</w:t>
            </w:r>
            <w:r w:rsidRPr="003705B7">
              <w:rPr>
                <w:rFonts w:ascii="Cambria" w:hAnsi="Cambria" w:cs="Cambria"/>
                <w:b/>
                <w:bCs/>
                <w:sz w:val="24"/>
                <w:szCs w:val="24"/>
                <w:lang w:val="en-US"/>
              </w:rPr>
              <w:t>ț</w:t>
            </w:r>
            <w:r w:rsidRPr="003705B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proofErr w:type="spellEnd"/>
            <w:r w:rsidRPr="003705B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, din care: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B7AB" w14:textId="77777777" w:rsidR="003705B7" w:rsidRPr="003705B7" w:rsidRDefault="003705B7" w:rsidP="003705B7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705B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1.675</w:t>
            </w:r>
          </w:p>
        </w:tc>
      </w:tr>
      <w:tr w:rsidR="003705B7" w:rsidRPr="003705B7" w14:paraId="1484A1EE" w14:textId="77777777" w:rsidTr="003705B7">
        <w:trPr>
          <w:trHeight w:val="31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937D" w14:textId="37C12E8C" w:rsidR="003705B7" w:rsidRPr="003705B7" w:rsidRDefault="003705B7" w:rsidP="003705B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Spatii</w:t>
            </w:r>
            <w:proofErr w:type="spellEnd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pt.ONG</w:t>
            </w:r>
            <w:proofErr w:type="spellEnd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partide</w:t>
            </w:r>
            <w:proofErr w:type="spellEnd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politice</w:t>
            </w:r>
            <w:proofErr w:type="spellEnd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instituții</w:t>
            </w:r>
            <w:proofErr w:type="spellEnd"/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E22D" w14:textId="77777777" w:rsidR="003705B7" w:rsidRPr="003705B7" w:rsidRDefault="003705B7" w:rsidP="003705B7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</w:tr>
      <w:tr w:rsidR="003705B7" w:rsidRPr="003705B7" w14:paraId="39DA3A8A" w14:textId="77777777" w:rsidTr="003705B7">
        <w:trPr>
          <w:trHeight w:val="31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E92C" w14:textId="1BC4E4F8" w:rsidR="003705B7" w:rsidRPr="003705B7" w:rsidRDefault="003705B7" w:rsidP="003705B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Spații</w:t>
            </w:r>
            <w:proofErr w:type="spellEnd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comerciale</w:t>
            </w:r>
            <w:proofErr w:type="spellEnd"/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2249" w14:textId="77777777" w:rsidR="003705B7" w:rsidRPr="003705B7" w:rsidRDefault="003705B7" w:rsidP="003705B7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1.146</w:t>
            </w:r>
          </w:p>
        </w:tc>
      </w:tr>
      <w:tr w:rsidR="003705B7" w:rsidRPr="003705B7" w14:paraId="7BE88D6A" w14:textId="77777777" w:rsidTr="003705B7">
        <w:trPr>
          <w:trHeight w:val="31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88D1" w14:textId="478E3A5C" w:rsidR="003705B7" w:rsidRPr="003705B7" w:rsidRDefault="003705B7" w:rsidP="003705B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Garaje</w:t>
            </w:r>
            <w:proofErr w:type="spellEnd"/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74BF" w14:textId="77777777" w:rsidR="003705B7" w:rsidRPr="003705B7" w:rsidRDefault="003705B7" w:rsidP="003705B7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05B7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</w:tr>
    </w:tbl>
    <w:p w14:paraId="6FEDC420" w14:textId="2A428F0B" w:rsidR="006F7439" w:rsidRPr="001A64C4" w:rsidRDefault="006F7439" w:rsidP="00343DF8">
      <w:pPr>
        <w:pStyle w:val="BodyText"/>
        <w:ind w:left="360"/>
        <w:rPr>
          <w:szCs w:val="24"/>
        </w:rPr>
      </w:pPr>
    </w:p>
    <w:p w14:paraId="3AE08882" w14:textId="1CF4419A" w:rsidR="006F7439" w:rsidRPr="001A64C4" w:rsidRDefault="003705B7" w:rsidP="00343DF8">
      <w:pPr>
        <w:pStyle w:val="BodyText"/>
        <w:ind w:left="360"/>
        <w:rPr>
          <w:szCs w:val="24"/>
        </w:rPr>
      </w:pPr>
      <w:r>
        <w:rPr>
          <w:noProof/>
        </w:rPr>
        <w:drawing>
          <wp:inline distT="0" distB="0" distL="0" distR="0" wp14:anchorId="6185647F" wp14:editId="7D0B363D">
            <wp:extent cx="5798820" cy="2926080"/>
            <wp:effectExtent l="0" t="0" r="11430" b="7620"/>
            <wp:docPr id="33516063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2587DE7-EDA8-26F2-49FE-C91D3C4191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8EDA71E" w14:textId="6B269174" w:rsidR="00FB2B7E" w:rsidRPr="001A64C4" w:rsidRDefault="00FB2B7E" w:rsidP="00343DF8">
      <w:pPr>
        <w:pStyle w:val="BodyText"/>
        <w:ind w:left="360"/>
        <w:rPr>
          <w:color w:val="FF0000"/>
          <w:szCs w:val="24"/>
        </w:rPr>
      </w:pPr>
    </w:p>
    <w:p w14:paraId="737C92E6" w14:textId="77777777" w:rsidR="00B2244F" w:rsidRPr="001A64C4" w:rsidRDefault="008D4F1D" w:rsidP="00AE2977">
      <w:pPr>
        <w:pStyle w:val="BodyText"/>
        <w:ind w:firstLine="426"/>
        <w:rPr>
          <w:szCs w:val="24"/>
        </w:rPr>
      </w:pPr>
      <w:r w:rsidRPr="001A64C4">
        <w:rPr>
          <w:szCs w:val="24"/>
        </w:rPr>
        <w:t>1.</w:t>
      </w:r>
      <w:r w:rsidR="00AE2977" w:rsidRPr="001A64C4">
        <w:rPr>
          <w:szCs w:val="24"/>
        </w:rPr>
        <w:t>2</w:t>
      </w:r>
      <w:r w:rsidRPr="001A64C4">
        <w:rPr>
          <w:szCs w:val="24"/>
        </w:rPr>
        <w:t xml:space="preserve">. </w:t>
      </w:r>
      <w:r w:rsidR="00B2244F" w:rsidRPr="001A64C4">
        <w:rPr>
          <w:szCs w:val="24"/>
        </w:rPr>
        <w:t>Venituri</w:t>
      </w:r>
      <w:r w:rsidR="00B25754" w:rsidRPr="001A64C4">
        <w:rPr>
          <w:szCs w:val="24"/>
        </w:rPr>
        <w:t xml:space="preserve"> din </w:t>
      </w:r>
      <w:r w:rsidR="00B2244F" w:rsidRPr="001A64C4">
        <w:rPr>
          <w:szCs w:val="24"/>
        </w:rPr>
        <w:t>servicii prestate:</w:t>
      </w:r>
    </w:p>
    <w:p w14:paraId="0D1C6626" w14:textId="02B4BFE8" w:rsidR="00B25754" w:rsidRPr="001A64C4" w:rsidRDefault="00B25754" w:rsidP="00AE2977">
      <w:pPr>
        <w:ind w:firstLine="450"/>
        <w:jc w:val="both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 xml:space="preserve">Se estimează </w:t>
      </w:r>
      <w:r w:rsidR="009E387C" w:rsidRPr="001A64C4">
        <w:rPr>
          <w:rFonts w:ascii="Times New Roman" w:hAnsi="Times New Roman"/>
          <w:sz w:val="24"/>
          <w:szCs w:val="24"/>
        </w:rPr>
        <w:t xml:space="preserve">o valoare de </w:t>
      </w:r>
      <w:r w:rsidRPr="001A64C4">
        <w:rPr>
          <w:rFonts w:ascii="Times New Roman" w:hAnsi="Times New Roman"/>
          <w:sz w:val="24"/>
          <w:szCs w:val="24"/>
        </w:rPr>
        <w:t xml:space="preserve">cca. </w:t>
      </w:r>
      <w:r w:rsidR="00D509B5" w:rsidRPr="001A64C4">
        <w:rPr>
          <w:rFonts w:ascii="Times New Roman" w:hAnsi="Times New Roman"/>
          <w:sz w:val="24"/>
          <w:szCs w:val="24"/>
        </w:rPr>
        <w:t>20</w:t>
      </w:r>
      <w:r w:rsidR="00B3528D" w:rsidRPr="001A64C4">
        <w:rPr>
          <w:rFonts w:ascii="Times New Roman" w:hAnsi="Times New Roman"/>
          <w:sz w:val="24"/>
          <w:szCs w:val="24"/>
        </w:rPr>
        <w:t xml:space="preserve"> mii</w:t>
      </w:r>
      <w:r w:rsidRPr="001A64C4">
        <w:rPr>
          <w:rFonts w:ascii="Times New Roman" w:hAnsi="Times New Roman"/>
          <w:sz w:val="24"/>
          <w:szCs w:val="24"/>
        </w:rPr>
        <w:t xml:space="preserve"> </w:t>
      </w:r>
      <w:r w:rsidR="00832F6E" w:rsidRPr="001A64C4">
        <w:rPr>
          <w:rFonts w:ascii="Times New Roman" w:hAnsi="Times New Roman"/>
          <w:sz w:val="24"/>
          <w:szCs w:val="24"/>
        </w:rPr>
        <w:t>lei</w:t>
      </w:r>
      <w:r w:rsidRPr="001A64C4">
        <w:rPr>
          <w:rFonts w:ascii="Times New Roman" w:hAnsi="Times New Roman"/>
          <w:sz w:val="24"/>
          <w:szCs w:val="24"/>
        </w:rPr>
        <w:t xml:space="preserve"> din</w:t>
      </w:r>
      <w:r w:rsidR="009E387C" w:rsidRPr="001A64C4">
        <w:rPr>
          <w:rFonts w:ascii="Times New Roman" w:hAnsi="Times New Roman"/>
          <w:sz w:val="24"/>
          <w:szCs w:val="24"/>
        </w:rPr>
        <w:t>:</w:t>
      </w:r>
      <w:r w:rsidRPr="001A64C4">
        <w:rPr>
          <w:rFonts w:ascii="Times New Roman" w:hAnsi="Times New Roman"/>
          <w:sz w:val="24"/>
          <w:szCs w:val="24"/>
        </w:rPr>
        <w:t xml:space="preserve"> prestările efectuate către deţinătorii şi chiriaşii imobilelor care solicită refacerea şi multiplicarea contractelor de vânzare–cumpărare şi închiriere</w:t>
      </w:r>
      <w:r w:rsidR="00200B19" w:rsidRPr="001A64C4">
        <w:rPr>
          <w:rFonts w:ascii="Times New Roman" w:hAnsi="Times New Roman"/>
          <w:sz w:val="24"/>
          <w:szCs w:val="24"/>
        </w:rPr>
        <w:t>.</w:t>
      </w:r>
    </w:p>
    <w:p w14:paraId="158780EC" w14:textId="77777777" w:rsidR="007944E0" w:rsidRPr="001A64C4" w:rsidRDefault="007944E0" w:rsidP="00AE2977">
      <w:pPr>
        <w:pStyle w:val="BodyTextIndent3"/>
        <w:tabs>
          <w:tab w:val="left" w:pos="709"/>
        </w:tabs>
        <w:ind w:left="0" w:firstLine="0"/>
        <w:jc w:val="both"/>
        <w:rPr>
          <w:rFonts w:ascii="Times New Roman" w:hAnsi="Times New Roman"/>
          <w:szCs w:val="24"/>
          <w:lang w:val="ro-RO"/>
        </w:rPr>
      </w:pPr>
    </w:p>
    <w:p w14:paraId="0A698B4B" w14:textId="3F6D89DD" w:rsidR="00B25754" w:rsidRPr="001A64C4" w:rsidRDefault="00AE2977" w:rsidP="001B1E1E">
      <w:pPr>
        <w:pStyle w:val="BodyTextIndent3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/>
          <w:szCs w:val="24"/>
          <w:lang w:val="ro-RO"/>
        </w:rPr>
      </w:pPr>
      <w:r w:rsidRPr="001A64C4">
        <w:rPr>
          <w:rFonts w:ascii="Times New Roman" w:hAnsi="Times New Roman"/>
          <w:szCs w:val="24"/>
          <w:lang w:val="ro-RO"/>
        </w:rPr>
        <w:tab/>
      </w:r>
      <w:r w:rsidR="001B1E1E" w:rsidRPr="001A64C4">
        <w:rPr>
          <w:rFonts w:ascii="Times New Roman" w:hAnsi="Times New Roman"/>
          <w:szCs w:val="24"/>
          <w:lang w:val="ro-RO"/>
        </w:rPr>
        <w:t>1.3</w:t>
      </w:r>
      <w:r w:rsidR="00B25754" w:rsidRPr="001A64C4">
        <w:rPr>
          <w:rFonts w:ascii="Times New Roman" w:hAnsi="Times New Roman"/>
          <w:szCs w:val="24"/>
          <w:lang w:val="ro-RO"/>
        </w:rPr>
        <w:t>.</w:t>
      </w:r>
      <w:r w:rsidRPr="001A64C4">
        <w:rPr>
          <w:rFonts w:ascii="Times New Roman" w:hAnsi="Times New Roman"/>
          <w:szCs w:val="24"/>
          <w:lang w:val="ro-RO"/>
        </w:rPr>
        <w:t>Venituri din producţi</w:t>
      </w:r>
      <w:r w:rsidR="00ED50B9" w:rsidRPr="001A64C4">
        <w:rPr>
          <w:rFonts w:ascii="Times New Roman" w:hAnsi="Times New Roman"/>
          <w:szCs w:val="24"/>
          <w:lang w:val="ro-RO"/>
        </w:rPr>
        <w:t>a</w:t>
      </w:r>
      <w:r w:rsidRPr="001A64C4">
        <w:rPr>
          <w:rFonts w:ascii="Times New Roman" w:hAnsi="Times New Roman"/>
          <w:szCs w:val="24"/>
          <w:lang w:val="ro-RO"/>
        </w:rPr>
        <w:t xml:space="preserve"> de</w:t>
      </w:r>
      <w:r w:rsidR="00E62098" w:rsidRPr="001A64C4">
        <w:rPr>
          <w:rFonts w:ascii="Times New Roman" w:hAnsi="Times New Roman"/>
          <w:szCs w:val="24"/>
          <w:lang w:val="ro-RO"/>
        </w:rPr>
        <w:t xml:space="preserve"> imobili</w:t>
      </w:r>
      <w:r w:rsidRPr="001A64C4">
        <w:rPr>
          <w:rFonts w:ascii="Times New Roman" w:hAnsi="Times New Roman"/>
          <w:szCs w:val="24"/>
          <w:lang w:val="ro-RO"/>
        </w:rPr>
        <w:t>zări</w:t>
      </w:r>
    </w:p>
    <w:p w14:paraId="0E118082" w14:textId="4A658464" w:rsidR="00E62098" w:rsidRPr="001A64C4" w:rsidRDefault="003F3236" w:rsidP="001B1E1E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 xml:space="preserve">La acest capitol se </w:t>
      </w:r>
      <w:r w:rsidR="001B1E1E" w:rsidRPr="001A64C4">
        <w:rPr>
          <w:rFonts w:ascii="Times New Roman" w:hAnsi="Times New Roman"/>
          <w:sz w:val="24"/>
          <w:szCs w:val="24"/>
        </w:rPr>
        <w:t>înregistrează veniturile aferente apartame</w:t>
      </w:r>
      <w:r w:rsidR="00F0485D" w:rsidRPr="001A64C4">
        <w:rPr>
          <w:rFonts w:ascii="Times New Roman" w:hAnsi="Times New Roman"/>
          <w:sz w:val="24"/>
          <w:szCs w:val="24"/>
        </w:rPr>
        <w:t>ntele</w:t>
      </w:r>
      <w:r w:rsidR="00FC3462" w:rsidRPr="001A64C4">
        <w:rPr>
          <w:rFonts w:ascii="Times New Roman" w:hAnsi="Times New Roman"/>
          <w:sz w:val="24"/>
          <w:szCs w:val="24"/>
        </w:rPr>
        <w:t xml:space="preserve"> </w:t>
      </w:r>
      <w:r w:rsidR="00F0485D" w:rsidRPr="001A64C4">
        <w:rPr>
          <w:rFonts w:ascii="Times New Roman" w:hAnsi="Times New Roman"/>
          <w:sz w:val="24"/>
          <w:szCs w:val="24"/>
        </w:rPr>
        <w:t xml:space="preserve">vândute  în </w:t>
      </w:r>
      <w:r w:rsidR="0041413C" w:rsidRPr="001A64C4">
        <w:rPr>
          <w:rFonts w:ascii="Times New Roman" w:hAnsi="Times New Roman"/>
          <w:sz w:val="24"/>
          <w:szCs w:val="24"/>
        </w:rPr>
        <w:t>201</w:t>
      </w:r>
      <w:r w:rsidR="00E01D55" w:rsidRPr="001A64C4">
        <w:rPr>
          <w:rFonts w:ascii="Times New Roman" w:hAnsi="Times New Roman"/>
          <w:sz w:val="24"/>
          <w:szCs w:val="24"/>
        </w:rPr>
        <w:t>5</w:t>
      </w:r>
      <w:r w:rsidR="00F0485D" w:rsidRPr="001A64C4">
        <w:rPr>
          <w:rFonts w:ascii="Times New Roman" w:hAnsi="Times New Roman"/>
          <w:sz w:val="24"/>
          <w:szCs w:val="24"/>
        </w:rPr>
        <w:t xml:space="preserve"> </w:t>
      </w:r>
      <w:r w:rsidR="00FC3462" w:rsidRPr="001A64C4">
        <w:rPr>
          <w:rFonts w:ascii="Times New Roman" w:hAnsi="Times New Roman"/>
          <w:sz w:val="24"/>
          <w:szCs w:val="24"/>
        </w:rPr>
        <w:t xml:space="preserve">cu plata în rate. </w:t>
      </w:r>
      <w:r w:rsidR="007A4C55" w:rsidRPr="001A64C4">
        <w:rPr>
          <w:rFonts w:ascii="Times New Roman" w:hAnsi="Times New Roman"/>
          <w:sz w:val="24"/>
          <w:szCs w:val="24"/>
        </w:rPr>
        <w:t xml:space="preserve">Sunt estimate venituri în valoare totală de </w:t>
      </w:r>
      <w:r w:rsidR="00713C10">
        <w:rPr>
          <w:rFonts w:ascii="Times New Roman" w:hAnsi="Times New Roman"/>
          <w:sz w:val="24"/>
          <w:szCs w:val="24"/>
        </w:rPr>
        <w:t>8</w:t>
      </w:r>
      <w:r w:rsidR="00376C58" w:rsidRPr="001A64C4">
        <w:rPr>
          <w:rFonts w:ascii="Times New Roman" w:hAnsi="Times New Roman"/>
          <w:sz w:val="24"/>
          <w:szCs w:val="24"/>
        </w:rPr>
        <w:t xml:space="preserve"> mii</w:t>
      </w:r>
      <w:r w:rsidR="00F0485D" w:rsidRPr="001A64C4">
        <w:rPr>
          <w:rFonts w:ascii="Times New Roman" w:hAnsi="Times New Roman"/>
          <w:sz w:val="24"/>
          <w:szCs w:val="24"/>
        </w:rPr>
        <w:t xml:space="preserve"> </w:t>
      </w:r>
      <w:r w:rsidR="007A4C55" w:rsidRPr="001A64C4">
        <w:rPr>
          <w:rFonts w:ascii="Times New Roman" w:hAnsi="Times New Roman"/>
          <w:sz w:val="24"/>
          <w:szCs w:val="24"/>
        </w:rPr>
        <w:t>lei.</w:t>
      </w:r>
    </w:p>
    <w:p w14:paraId="36A481A3" w14:textId="77777777" w:rsidR="004052DB" w:rsidRPr="001A64C4" w:rsidRDefault="00B25754" w:rsidP="00B25754">
      <w:pPr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b/>
          <w:sz w:val="24"/>
          <w:szCs w:val="24"/>
        </w:rPr>
        <w:t xml:space="preserve"> </w:t>
      </w:r>
    </w:p>
    <w:p w14:paraId="600E1FA2" w14:textId="77777777" w:rsidR="00B25754" w:rsidRPr="00C56B61" w:rsidRDefault="001B1E1E" w:rsidP="004052DB">
      <w:pPr>
        <w:pStyle w:val="Heading7"/>
        <w:rPr>
          <w:sz w:val="24"/>
          <w:szCs w:val="24"/>
        </w:rPr>
      </w:pPr>
      <w:r w:rsidRPr="00C56B61">
        <w:rPr>
          <w:sz w:val="24"/>
          <w:szCs w:val="24"/>
        </w:rPr>
        <w:t>II.</w:t>
      </w:r>
      <w:r w:rsidR="00B25754" w:rsidRPr="00C56B61">
        <w:rPr>
          <w:sz w:val="24"/>
          <w:szCs w:val="24"/>
        </w:rPr>
        <w:t xml:space="preserve">FUNDAMENTAREA PRINCIPALELOR CAPITOLE DE CHELTUIELI </w:t>
      </w:r>
    </w:p>
    <w:p w14:paraId="18E06664" w14:textId="6762B883" w:rsidR="00424244" w:rsidRPr="00C56B61" w:rsidRDefault="00424244" w:rsidP="00424244">
      <w:pPr>
        <w:ind w:firstLine="720"/>
        <w:rPr>
          <w:rFonts w:ascii="Times New Roman" w:hAnsi="Times New Roman"/>
          <w:sz w:val="24"/>
          <w:szCs w:val="24"/>
        </w:rPr>
      </w:pPr>
      <w:r w:rsidRPr="00C56B61">
        <w:rPr>
          <w:rFonts w:ascii="Times New Roman" w:hAnsi="Times New Roman"/>
          <w:sz w:val="24"/>
          <w:szCs w:val="24"/>
        </w:rPr>
        <w:t xml:space="preserve">Cheltuielile totale prognozate pentru anul </w:t>
      </w:r>
      <w:r w:rsidR="00B0104F" w:rsidRPr="00C56B61">
        <w:rPr>
          <w:rFonts w:ascii="Times New Roman" w:hAnsi="Times New Roman"/>
          <w:sz w:val="24"/>
          <w:szCs w:val="24"/>
        </w:rPr>
        <w:t>2025</w:t>
      </w:r>
      <w:r w:rsidRPr="00C56B61">
        <w:rPr>
          <w:rFonts w:ascii="Times New Roman" w:hAnsi="Times New Roman"/>
          <w:sz w:val="24"/>
          <w:szCs w:val="24"/>
        </w:rPr>
        <w:t xml:space="preserve"> sunt în valoare de </w:t>
      </w:r>
      <w:r w:rsidR="00C56B61" w:rsidRPr="00C56B61">
        <w:rPr>
          <w:rFonts w:ascii="Times New Roman" w:hAnsi="Times New Roman"/>
          <w:sz w:val="24"/>
          <w:szCs w:val="24"/>
        </w:rPr>
        <w:t>5.23</w:t>
      </w:r>
      <w:r w:rsidR="00E92599">
        <w:rPr>
          <w:rFonts w:ascii="Times New Roman" w:hAnsi="Times New Roman"/>
          <w:sz w:val="24"/>
          <w:szCs w:val="24"/>
        </w:rPr>
        <w:t>6</w:t>
      </w:r>
      <w:r w:rsidR="005E7107" w:rsidRPr="00C56B61">
        <w:rPr>
          <w:rFonts w:ascii="Times New Roman" w:hAnsi="Times New Roman"/>
          <w:sz w:val="24"/>
          <w:szCs w:val="24"/>
        </w:rPr>
        <w:t xml:space="preserve"> mii</w:t>
      </w:r>
      <w:r w:rsidRPr="00C56B61">
        <w:rPr>
          <w:rFonts w:ascii="Times New Roman" w:hAnsi="Times New Roman"/>
          <w:sz w:val="24"/>
          <w:szCs w:val="24"/>
        </w:rPr>
        <w:t xml:space="preserve"> lei, din care cheltuieli de exploatare în valoare de </w:t>
      </w:r>
      <w:r w:rsidR="00C56B61" w:rsidRPr="00C56B61">
        <w:rPr>
          <w:rFonts w:ascii="Times New Roman" w:hAnsi="Times New Roman"/>
          <w:sz w:val="24"/>
          <w:szCs w:val="24"/>
        </w:rPr>
        <w:t>5.23</w:t>
      </w:r>
      <w:r w:rsidR="00E92599">
        <w:rPr>
          <w:rFonts w:ascii="Times New Roman" w:hAnsi="Times New Roman"/>
          <w:sz w:val="24"/>
          <w:szCs w:val="24"/>
        </w:rPr>
        <w:t>6</w:t>
      </w:r>
      <w:r w:rsidR="005E7107" w:rsidRPr="00C56B61">
        <w:rPr>
          <w:rFonts w:ascii="Times New Roman" w:hAnsi="Times New Roman"/>
          <w:sz w:val="24"/>
          <w:szCs w:val="24"/>
        </w:rPr>
        <w:t xml:space="preserve"> mii </w:t>
      </w:r>
      <w:r w:rsidRPr="00C56B61">
        <w:rPr>
          <w:rFonts w:ascii="Times New Roman" w:hAnsi="Times New Roman"/>
          <w:sz w:val="24"/>
          <w:szCs w:val="24"/>
        </w:rPr>
        <w:t>lei.</w:t>
      </w:r>
    </w:p>
    <w:p w14:paraId="73C4CA50" w14:textId="77777777" w:rsidR="00424244" w:rsidRPr="00C56B61" w:rsidRDefault="00424244" w:rsidP="00424244">
      <w:pPr>
        <w:rPr>
          <w:sz w:val="24"/>
          <w:szCs w:val="24"/>
        </w:rPr>
      </w:pPr>
    </w:p>
    <w:p w14:paraId="5F9263E9" w14:textId="77777777" w:rsidR="001B1E1E" w:rsidRPr="00C56B61" w:rsidRDefault="00C06385" w:rsidP="00C06385">
      <w:pPr>
        <w:ind w:firstLine="360"/>
        <w:rPr>
          <w:rFonts w:ascii="Times New Roman" w:hAnsi="Times New Roman"/>
          <w:b/>
          <w:sz w:val="24"/>
          <w:szCs w:val="24"/>
        </w:rPr>
      </w:pPr>
      <w:r w:rsidRPr="00C56B61">
        <w:rPr>
          <w:rFonts w:ascii="Times New Roman" w:hAnsi="Times New Roman"/>
          <w:b/>
          <w:sz w:val="24"/>
          <w:szCs w:val="24"/>
        </w:rPr>
        <w:t>2.1.</w:t>
      </w:r>
      <w:r w:rsidR="00F9145D" w:rsidRPr="00C56B61">
        <w:rPr>
          <w:rFonts w:ascii="Times New Roman" w:hAnsi="Times New Roman"/>
          <w:b/>
          <w:sz w:val="24"/>
          <w:szCs w:val="24"/>
        </w:rPr>
        <w:t>Fundamentarea c</w:t>
      </w:r>
      <w:r w:rsidR="001B1E1E" w:rsidRPr="00C56B61">
        <w:rPr>
          <w:rFonts w:ascii="Times New Roman" w:hAnsi="Times New Roman"/>
          <w:b/>
          <w:sz w:val="24"/>
          <w:szCs w:val="24"/>
        </w:rPr>
        <w:t>heltuieli</w:t>
      </w:r>
      <w:r w:rsidR="00F9145D" w:rsidRPr="00C56B61">
        <w:rPr>
          <w:rFonts w:ascii="Times New Roman" w:hAnsi="Times New Roman"/>
          <w:b/>
          <w:sz w:val="24"/>
          <w:szCs w:val="24"/>
        </w:rPr>
        <w:t xml:space="preserve">lor </w:t>
      </w:r>
      <w:r w:rsidR="001B1E1E" w:rsidRPr="00C56B61">
        <w:rPr>
          <w:rFonts w:ascii="Times New Roman" w:hAnsi="Times New Roman"/>
          <w:b/>
          <w:sz w:val="24"/>
          <w:szCs w:val="24"/>
        </w:rPr>
        <w:t xml:space="preserve"> de exploatare</w:t>
      </w:r>
    </w:p>
    <w:p w14:paraId="0E0FBD6F" w14:textId="2118B705" w:rsidR="00C06385" w:rsidRPr="00C56B61" w:rsidRDefault="00164A00" w:rsidP="00C06385">
      <w:pPr>
        <w:ind w:firstLine="360"/>
        <w:rPr>
          <w:rFonts w:ascii="Times New Roman" w:hAnsi="Times New Roman"/>
          <w:sz w:val="24"/>
          <w:szCs w:val="24"/>
        </w:rPr>
      </w:pPr>
      <w:r w:rsidRPr="00C56B61">
        <w:rPr>
          <w:rFonts w:ascii="Times New Roman" w:hAnsi="Times New Roman"/>
          <w:sz w:val="24"/>
          <w:szCs w:val="24"/>
        </w:rPr>
        <w:t xml:space="preserve">Cheltuielile de exploatare totale prognozate pentru anul </w:t>
      </w:r>
      <w:r w:rsidR="00B0104F" w:rsidRPr="00C56B61">
        <w:rPr>
          <w:rFonts w:ascii="Times New Roman" w:hAnsi="Times New Roman"/>
          <w:sz w:val="24"/>
          <w:szCs w:val="24"/>
        </w:rPr>
        <w:t>2025</w:t>
      </w:r>
      <w:r w:rsidRPr="00C56B61">
        <w:rPr>
          <w:rFonts w:ascii="Times New Roman" w:hAnsi="Times New Roman"/>
          <w:sz w:val="24"/>
          <w:szCs w:val="24"/>
        </w:rPr>
        <w:t xml:space="preserve"> sunt în valoare de </w:t>
      </w:r>
      <w:r w:rsidR="00C56B61" w:rsidRPr="00C56B61">
        <w:rPr>
          <w:rFonts w:ascii="Times New Roman" w:hAnsi="Times New Roman"/>
          <w:sz w:val="24"/>
          <w:szCs w:val="24"/>
        </w:rPr>
        <w:t>5.23</w:t>
      </w:r>
      <w:r w:rsidR="00E92599">
        <w:rPr>
          <w:rFonts w:ascii="Times New Roman" w:hAnsi="Times New Roman"/>
          <w:sz w:val="24"/>
          <w:szCs w:val="24"/>
        </w:rPr>
        <w:t>6</w:t>
      </w:r>
      <w:r w:rsidR="00C06385" w:rsidRPr="00C56B61">
        <w:rPr>
          <w:rFonts w:ascii="Times New Roman" w:hAnsi="Times New Roman"/>
          <w:sz w:val="24"/>
          <w:szCs w:val="24"/>
        </w:rPr>
        <w:t xml:space="preserve"> mii lei și au următoarea structură:</w:t>
      </w:r>
    </w:p>
    <w:p w14:paraId="0CE3125C" w14:textId="7AD08C99" w:rsidR="00C06385" w:rsidRPr="00C56B61" w:rsidRDefault="00C06385" w:rsidP="00C06385">
      <w:pPr>
        <w:ind w:firstLine="360"/>
        <w:rPr>
          <w:rFonts w:ascii="Times New Roman" w:hAnsi="Times New Roman"/>
          <w:sz w:val="24"/>
          <w:szCs w:val="24"/>
        </w:rPr>
      </w:pPr>
      <w:r w:rsidRPr="00C56B61">
        <w:rPr>
          <w:rFonts w:ascii="Times New Roman" w:hAnsi="Times New Roman"/>
          <w:sz w:val="24"/>
          <w:szCs w:val="24"/>
        </w:rPr>
        <w:tab/>
      </w:r>
      <w:r w:rsidRPr="00C56B61">
        <w:rPr>
          <w:rFonts w:ascii="Times New Roman" w:hAnsi="Times New Roman"/>
          <w:sz w:val="24"/>
          <w:szCs w:val="24"/>
        </w:rPr>
        <w:tab/>
      </w:r>
      <w:r w:rsidRPr="00C56B61">
        <w:rPr>
          <w:rFonts w:ascii="Times New Roman" w:hAnsi="Times New Roman"/>
          <w:sz w:val="24"/>
          <w:szCs w:val="24"/>
        </w:rPr>
        <w:tab/>
      </w:r>
      <w:r w:rsidRPr="00C56B61">
        <w:rPr>
          <w:rFonts w:ascii="Times New Roman" w:hAnsi="Times New Roman"/>
          <w:sz w:val="24"/>
          <w:szCs w:val="24"/>
        </w:rPr>
        <w:tab/>
      </w:r>
      <w:r w:rsidRPr="00C56B61">
        <w:rPr>
          <w:rFonts w:ascii="Times New Roman" w:hAnsi="Times New Roman"/>
          <w:sz w:val="24"/>
          <w:szCs w:val="24"/>
        </w:rPr>
        <w:tab/>
      </w:r>
      <w:r w:rsidRPr="00C56B61">
        <w:rPr>
          <w:rFonts w:ascii="Times New Roman" w:hAnsi="Times New Roman"/>
          <w:sz w:val="24"/>
          <w:szCs w:val="24"/>
        </w:rPr>
        <w:tab/>
      </w:r>
      <w:r w:rsidRPr="00C56B61">
        <w:rPr>
          <w:rFonts w:ascii="Times New Roman" w:hAnsi="Times New Roman"/>
          <w:sz w:val="24"/>
          <w:szCs w:val="24"/>
        </w:rPr>
        <w:tab/>
      </w:r>
      <w:r w:rsidR="003957C8" w:rsidRPr="00C56B61">
        <w:rPr>
          <w:rFonts w:ascii="Times New Roman" w:hAnsi="Times New Roman"/>
          <w:sz w:val="24"/>
          <w:szCs w:val="24"/>
        </w:rPr>
        <w:tab/>
      </w:r>
      <w:r w:rsidR="003957C8" w:rsidRPr="00C56B61">
        <w:rPr>
          <w:rFonts w:ascii="Times New Roman" w:hAnsi="Times New Roman"/>
          <w:sz w:val="24"/>
          <w:szCs w:val="24"/>
        </w:rPr>
        <w:tab/>
      </w:r>
      <w:r w:rsidR="003957C8" w:rsidRPr="00C56B61">
        <w:rPr>
          <w:rFonts w:ascii="Times New Roman" w:hAnsi="Times New Roman"/>
          <w:sz w:val="24"/>
          <w:szCs w:val="24"/>
        </w:rPr>
        <w:tab/>
      </w:r>
      <w:r w:rsidR="003957C8" w:rsidRPr="00C56B61">
        <w:rPr>
          <w:rFonts w:ascii="Times New Roman" w:hAnsi="Times New Roman"/>
          <w:sz w:val="24"/>
          <w:szCs w:val="24"/>
        </w:rPr>
        <w:tab/>
      </w:r>
      <w:r w:rsidRPr="00C56B61">
        <w:rPr>
          <w:rFonts w:ascii="Times New Roman" w:hAnsi="Times New Roman"/>
          <w:sz w:val="24"/>
          <w:szCs w:val="24"/>
        </w:rPr>
        <w:t>-mii lei</w:t>
      </w:r>
      <w:r w:rsidR="003957C8" w:rsidRPr="00C56B61">
        <w:rPr>
          <w:rFonts w:ascii="Times New Roman" w:hAnsi="Times New Roman"/>
          <w:sz w:val="24"/>
          <w:szCs w:val="24"/>
        </w:rPr>
        <w:t>-</w:t>
      </w: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0"/>
        <w:gridCol w:w="4261"/>
      </w:tblGrid>
      <w:tr w:rsidR="00E92599" w:rsidRPr="00E92599" w14:paraId="63EFFE1D" w14:textId="77777777" w:rsidTr="00E92599">
        <w:trPr>
          <w:trHeight w:val="324"/>
        </w:trPr>
        <w:tc>
          <w:tcPr>
            <w:tcW w:w="4660" w:type="dxa"/>
            <w:shd w:val="clear" w:color="auto" w:fill="auto"/>
            <w:noWrap/>
            <w:vAlign w:val="center"/>
            <w:hideMark/>
          </w:tcPr>
          <w:p w14:paraId="17A992EF" w14:textId="77777777" w:rsidR="00E92599" w:rsidRPr="00E92599" w:rsidRDefault="00E92599" w:rsidP="00E9259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E925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Cheltuieli</w:t>
            </w:r>
            <w:proofErr w:type="spellEnd"/>
            <w:r w:rsidRPr="00E925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25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exploatare</w:t>
            </w:r>
            <w:proofErr w:type="spellEnd"/>
            <w:r w:rsidRPr="00E925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25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totale</w:t>
            </w:r>
            <w:proofErr w:type="spellEnd"/>
            <w:r w:rsidRPr="00E925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, din care:</w:t>
            </w:r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14:paraId="5F76999D" w14:textId="77777777" w:rsidR="00E92599" w:rsidRPr="00E92599" w:rsidRDefault="00E92599" w:rsidP="00E9259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925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5.236</w:t>
            </w:r>
          </w:p>
        </w:tc>
      </w:tr>
      <w:tr w:rsidR="00E92599" w:rsidRPr="00E92599" w14:paraId="545E7F47" w14:textId="77777777" w:rsidTr="00E92599">
        <w:trPr>
          <w:trHeight w:val="324"/>
        </w:trPr>
        <w:tc>
          <w:tcPr>
            <w:tcW w:w="4660" w:type="dxa"/>
            <w:shd w:val="clear" w:color="auto" w:fill="auto"/>
            <w:noWrap/>
            <w:vAlign w:val="center"/>
            <w:hideMark/>
          </w:tcPr>
          <w:p w14:paraId="08F495D3" w14:textId="77777777" w:rsidR="00E92599" w:rsidRPr="00E92599" w:rsidRDefault="00E92599" w:rsidP="00E92599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Cheltuieli</w:t>
            </w:r>
            <w:proofErr w:type="spellEnd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bunuri</w:t>
            </w:r>
            <w:proofErr w:type="spellEnd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servicii</w:t>
            </w:r>
            <w:proofErr w:type="spellEnd"/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14:paraId="2A2479B9" w14:textId="77777777" w:rsidR="00E92599" w:rsidRPr="00E92599" w:rsidRDefault="00E92599" w:rsidP="00E92599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1.686</w:t>
            </w:r>
          </w:p>
        </w:tc>
      </w:tr>
      <w:tr w:rsidR="00E92599" w:rsidRPr="00E92599" w14:paraId="06529C1D" w14:textId="77777777" w:rsidTr="00E92599">
        <w:trPr>
          <w:trHeight w:val="324"/>
        </w:trPr>
        <w:tc>
          <w:tcPr>
            <w:tcW w:w="4660" w:type="dxa"/>
            <w:shd w:val="clear" w:color="auto" w:fill="auto"/>
            <w:noWrap/>
            <w:vAlign w:val="center"/>
            <w:hideMark/>
          </w:tcPr>
          <w:p w14:paraId="4845B52A" w14:textId="77777777" w:rsidR="00E92599" w:rsidRPr="00E92599" w:rsidRDefault="00E92599" w:rsidP="00E92599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Cheltuieli</w:t>
            </w:r>
            <w:proofErr w:type="spellEnd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impozite</w:t>
            </w:r>
            <w:proofErr w:type="spellEnd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taxe</w:t>
            </w:r>
            <w:proofErr w:type="spellEnd"/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14:paraId="3543D517" w14:textId="77777777" w:rsidR="00E92599" w:rsidRPr="00E92599" w:rsidRDefault="00E92599" w:rsidP="00E92599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925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266</w:t>
            </w:r>
          </w:p>
        </w:tc>
      </w:tr>
      <w:tr w:rsidR="00E92599" w:rsidRPr="00E92599" w14:paraId="35583F59" w14:textId="77777777" w:rsidTr="00E92599">
        <w:trPr>
          <w:trHeight w:val="324"/>
        </w:trPr>
        <w:tc>
          <w:tcPr>
            <w:tcW w:w="4660" w:type="dxa"/>
            <w:shd w:val="clear" w:color="auto" w:fill="auto"/>
            <w:noWrap/>
            <w:vAlign w:val="center"/>
            <w:hideMark/>
          </w:tcPr>
          <w:p w14:paraId="2A3BC653" w14:textId="77777777" w:rsidR="00E92599" w:rsidRPr="00E92599" w:rsidRDefault="00E92599" w:rsidP="00E9259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92599">
              <w:rPr>
                <w:rFonts w:ascii="Times New Roman" w:hAnsi="Times New Roman"/>
                <w:sz w:val="24"/>
                <w:szCs w:val="24"/>
                <w:lang w:val="en-US"/>
              </w:rPr>
              <w:t>Cheltuieli</w:t>
            </w:r>
            <w:proofErr w:type="spellEnd"/>
            <w:r w:rsidRPr="00E925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E92599">
              <w:rPr>
                <w:rFonts w:ascii="Times New Roman" w:hAnsi="Times New Roman"/>
                <w:sz w:val="24"/>
                <w:szCs w:val="24"/>
                <w:lang w:val="en-US"/>
              </w:rPr>
              <w:t>personalul</w:t>
            </w:r>
            <w:proofErr w:type="spellEnd"/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14:paraId="5234240F" w14:textId="77777777" w:rsidR="00E92599" w:rsidRPr="00E92599" w:rsidRDefault="00E92599" w:rsidP="00E9259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2599">
              <w:rPr>
                <w:rFonts w:ascii="Times New Roman" w:hAnsi="Times New Roman"/>
                <w:sz w:val="24"/>
                <w:szCs w:val="24"/>
                <w:lang w:val="en-US"/>
              </w:rPr>
              <w:t>2.340</w:t>
            </w:r>
          </w:p>
        </w:tc>
      </w:tr>
      <w:tr w:rsidR="00E92599" w:rsidRPr="00E92599" w14:paraId="2B1D6EEA" w14:textId="77777777" w:rsidTr="00E92599">
        <w:trPr>
          <w:trHeight w:val="324"/>
        </w:trPr>
        <w:tc>
          <w:tcPr>
            <w:tcW w:w="4660" w:type="dxa"/>
            <w:shd w:val="clear" w:color="auto" w:fill="auto"/>
            <w:noWrap/>
            <w:vAlign w:val="center"/>
            <w:hideMark/>
          </w:tcPr>
          <w:p w14:paraId="15830264" w14:textId="77777777" w:rsidR="00E92599" w:rsidRPr="00E92599" w:rsidRDefault="00E92599" w:rsidP="00E9259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25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Alte </w:t>
            </w:r>
            <w:proofErr w:type="spellStart"/>
            <w:r w:rsidRPr="00E92599">
              <w:rPr>
                <w:rFonts w:ascii="Times New Roman" w:hAnsi="Times New Roman"/>
                <w:sz w:val="24"/>
                <w:szCs w:val="24"/>
                <w:lang w:val="en-US"/>
              </w:rPr>
              <w:t>cheltuieli</w:t>
            </w:r>
            <w:proofErr w:type="spellEnd"/>
            <w:r w:rsidRPr="00E925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92599">
              <w:rPr>
                <w:rFonts w:ascii="Times New Roman" w:hAnsi="Times New Roman"/>
                <w:sz w:val="24"/>
                <w:szCs w:val="24"/>
                <w:lang w:val="en-US"/>
              </w:rPr>
              <w:t>exploatare</w:t>
            </w:r>
            <w:proofErr w:type="spellEnd"/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14:paraId="5DFF6DA0" w14:textId="77777777" w:rsidR="00E92599" w:rsidRPr="00E92599" w:rsidRDefault="00E92599" w:rsidP="00E92599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2599">
              <w:rPr>
                <w:rFonts w:ascii="Times New Roman" w:hAnsi="Times New Roman"/>
                <w:sz w:val="24"/>
                <w:szCs w:val="24"/>
                <w:lang w:val="en-US"/>
              </w:rPr>
              <w:t>944</w:t>
            </w:r>
          </w:p>
        </w:tc>
      </w:tr>
    </w:tbl>
    <w:p w14:paraId="17199908" w14:textId="613C1EEC" w:rsidR="00C56B61" w:rsidRDefault="00C56B61" w:rsidP="00C06385">
      <w:pPr>
        <w:ind w:firstLine="360"/>
        <w:rPr>
          <w:rFonts w:ascii="Times New Roman" w:hAnsi="Times New Roman"/>
          <w:sz w:val="24"/>
          <w:szCs w:val="24"/>
        </w:rPr>
      </w:pPr>
    </w:p>
    <w:p w14:paraId="52E1B405" w14:textId="4E794E54" w:rsidR="00E92599" w:rsidRPr="001A64C4" w:rsidRDefault="00E92599" w:rsidP="00C06385">
      <w:pPr>
        <w:ind w:firstLine="36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1EBED0FF" wp14:editId="0F62D36F">
            <wp:extent cx="5356860" cy="2743200"/>
            <wp:effectExtent l="0" t="0" r="15240" b="0"/>
            <wp:docPr id="152764273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C2B697C-842B-2164-0F4A-DF6F6298EC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C1481FB" w14:textId="263B614E" w:rsidR="00C06385" w:rsidRPr="001A64C4" w:rsidRDefault="00C06385" w:rsidP="005B7F45">
      <w:pPr>
        <w:rPr>
          <w:rFonts w:ascii="Times New Roman" w:hAnsi="Times New Roman"/>
          <w:b/>
          <w:sz w:val="24"/>
          <w:szCs w:val="24"/>
        </w:rPr>
      </w:pPr>
    </w:p>
    <w:p w14:paraId="78F57663" w14:textId="5EA7C3E4" w:rsidR="004E71CC" w:rsidRPr="001A64C4" w:rsidRDefault="004E71CC" w:rsidP="004E71CC">
      <w:pPr>
        <w:rPr>
          <w:rFonts w:ascii="Times New Roman" w:hAnsi="Times New Roman"/>
          <w:sz w:val="24"/>
          <w:szCs w:val="24"/>
        </w:rPr>
      </w:pPr>
    </w:p>
    <w:p w14:paraId="6512EB53" w14:textId="77777777" w:rsidR="001B4355" w:rsidRPr="001A64C4" w:rsidRDefault="001B4355" w:rsidP="004E71CC">
      <w:pPr>
        <w:rPr>
          <w:rFonts w:ascii="Times New Roman" w:hAnsi="Times New Roman"/>
          <w:sz w:val="24"/>
          <w:szCs w:val="24"/>
        </w:rPr>
      </w:pPr>
    </w:p>
    <w:p w14:paraId="4D816D56" w14:textId="1594E886" w:rsidR="001B1E1E" w:rsidRPr="001A64C4" w:rsidRDefault="00D3244D" w:rsidP="001B1E1E">
      <w:pPr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>2.1.</w:t>
      </w:r>
      <w:r w:rsidR="00B31865" w:rsidRPr="001A64C4">
        <w:rPr>
          <w:rFonts w:ascii="Times New Roman" w:hAnsi="Times New Roman"/>
          <w:sz w:val="24"/>
          <w:szCs w:val="24"/>
        </w:rPr>
        <w:t>1</w:t>
      </w:r>
      <w:r w:rsidRPr="001A64C4">
        <w:rPr>
          <w:rFonts w:ascii="Times New Roman" w:hAnsi="Times New Roman"/>
          <w:sz w:val="24"/>
          <w:szCs w:val="24"/>
        </w:rPr>
        <w:t xml:space="preserve">. </w:t>
      </w:r>
      <w:r w:rsidR="00F9145D" w:rsidRPr="001A64C4">
        <w:rPr>
          <w:rFonts w:ascii="Times New Roman" w:hAnsi="Times New Roman"/>
          <w:sz w:val="24"/>
          <w:szCs w:val="24"/>
        </w:rPr>
        <w:t>Cheltuieli privind serviciile executate de terţi</w:t>
      </w:r>
    </w:p>
    <w:p w14:paraId="794C4F7C" w14:textId="48E0FE59" w:rsidR="00F9145D" w:rsidRPr="001A64C4" w:rsidRDefault="00F9145D" w:rsidP="00F9145D">
      <w:pPr>
        <w:pStyle w:val="BodyText3"/>
        <w:ind w:firstLine="720"/>
        <w:jc w:val="both"/>
        <w:rPr>
          <w:sz w:val="24"/>
          <w:szCs w:val="24"/>
        </w:rPr>
      </w:pPr>
      <w:r w:rsidRPr="001A64C4">
        <w:rPr>
          <w:sz w:val="24"/>
          <w:szCs w:val="24"/>
        </w:rPr>
        <w:t>La acest capitol preconizăm efectuarea unor lucrări de modernizare şi reparaţii pentru refacerea instalaţiilor</w:t>
      </w:r>
      <w:r w:rsidR="00FD6DAA" w:rsidRPr="001A64C4">
        <w:rPr>
          <w:sz w:val="24"/>
          <w:szCs w:val="24"/>
        </w:rPr>
        <w:t>,</w:t>
      </w:r>
      <w:r w:rsidRPr="001A64C4">
        <w:rPr>
          <w:sz w:val="24"/>
          <w:szCs w:val="24"/>
        </w:rPr>
        <w:t xml:space="preserve"> recondiţionarea sistemelor de utilităţi</w:t>
      </w:r>
      <w:r w:rsidR="00027ADA" w:rsidRPr="001A64C4">
        <w:rPr>
          <w:sz w:val="24"/>
          <w:szCs w:val="24"/>
        </w:rPr>
        <w:t>,</w:t>
      </w:r>
      <w:r w:rsidRPr="001A64C4">
        <w:rPr>
          <w:sz w:val="24"/>
          <w:szCs w:val="24"/>
        </w:rPr>
        <w:t xml:space="preserve"> reparaţii acoperişuri  atât la locuinţe cât şi spaţii cu altă destinaţie</w:t>
      </w:r>
      <w:r w:rsidR="00027ADA" w:rsidRPr="001A64C4">
        <w:rPr>
          <w:sz w:val="24"/>
          <w:szCs w:val="24"/>
        </w:rPr>
        <w:t>.</w:t>
      </w:r>
      <w:r w:rsidRPr="001A64C4">
        <w:rPr>
          <w:sz w:val="24"/>
          <w:szCs w:val="24"/>
        </w:rPr>
        <w:t xml:space="preserve"> </w:t>
      </w:r>
      <w:r w:rsidR="00027ADA" w:rsidRPr="001A64C4">
        <w:rPr>
          <w:sz w:val="24"/>
          <w:szCs w:val="24"/>
        </w:rPr>
        <w:t>S</w:t>
      </w:r>
      <w:r w:rsidRPr="001A64C4">
        <w:rPr>
          <w:sz w:val="24"/>
          <w:szCs w:val="24"/>
        </w:rPr>
        <w:t xml:space="preserve">e va aloca suma de </w:t>
      </w:r>
      <w:r w:rsidR="00C56B61">
        <w:rPr>
          <w:sz w:val="24"/>
          <w:szCs w:val="24"/>
        </w:rPr>
        <w:t>59</w:t>
      </w:r>
      <w:r w:rsidR="00E92599">
        <w:rPr>
          <w:sz w:val="24"/>
          <w:szCs w:val="24"/>
        </w:rPr>
        <w:t>5</w:t>
      </w:r>
      <w:r w:rsidR="00B3528D" w:rsidRPr="00713C10">
        <w:rPr>
          <w:color w:val="FF0000"/>
          <w:sz w:val="24"/>
          <w:szCs w:val="24"/>
        </w:rPr>
        <w:t xml:space="preserve"> </w:t>
      </w:r>
      <w:r w:rsidR="00B3528D" w:rsidRPr="00C56B61">
        <w:rPr>
          <w:sz w:val="24"/>
          <w:szCs w:val="24"/>
        </w:rPr>
        <w:t>mii</w:t>
      </w:r>
      <w:r w:rsidRPr="00C56B61">
        <w:rPr>
          <w:sz w:val="24"/>
          <w:szCs w:val="24"/>
        </w:rPr>
        <w:t xml:space="preserve"> lei.</w:t>
      </w:r>
    </w:p>
    <w:p w14:paraId="7F9240AE" w14:textId="449AE5AA" w:rsidR="00F9145D" w:rsidRPr="001A64C4" w:rsidRDefault="00F9145D" w:rsidP="00F9145D">
      <w:pPr>
        <w:pStyle w:val="BodyText3"/>
        <w:ind w:firstLine="720"/>
        <w:jc w:val="both"/>
        <w:rPr>
          <w:sz w:val="24"/>
          <w:szCs w:val="24"/>
        </w:rPr>
      </w:pPr>
      <w:r w:rsidRPr="001A64C4">
        <w:rPr>
          <w:sz w:val="24"/>
          <w:szCs w:val="24"/>
        </w:rPr>
        <w:t>Cheltuieli</w:t>
      </w:r>
      <w:r w:rsidR="00D1018A" w:rsidRPr="001A64C4">
        <w:rPr>
          <w:sz w:val="24"/>
          <w:szCs w:val="24"/>
        </w:rPr>
        <w:t>l</w:t>
      </w:r>
      <w:r w:rsidRPr="001A64C4">
        <w:rPr>
          <w:sz w:val="24"/>
          <w:szCs w:val="24"/>
        </w:rPr>
        <w:t xml:space="preserve">e cu primele de asigurare pentru imobilele cu destinaţia de locuinţă sunt estimate la </w:t>
      </w:r>
      <w:r w:rsidR="00A24247" w:rsidRPr="001A64C4">
        <w:rPr>
          <w:sz w:val="24"/>
          <w:szCs w:val="24"/>
        </w:rPr>
        <w:t>1</w:t>
      </w:r>
      <w:r w:rsidR="00713C10">
        <w:rPr>
          <w:sz w:val="24"/>
          <w:szCs w:val="24"/>
        </w:rPr>
        <w:t>75</w:t>
      </w:r>
      <w:r w:rsidR="00B3528D" w:rsidRPr="001A64C4">
        <w:rPr>
          <w:sz w:val="24"/>
          <w:szCs w:val="24"/>
        </w:rPr>
        <w:t xml:space="preserve"> mii</w:t>
      </w:r>
      <w:r w:rsidRPr="001A64C4">
        <w:rPr>
          <w:sz w:val="24"/>
          <w:szCs w:val="24"/>
        </w:rPr>
        <w:t xml:space="preserve"> lei.</w:t>
      </w:r>
    </w:p>
    <w:p w14:paraId="28C83E23" w14:textId="77777777" w:rsidR="006F2F50" w:rsidRDefault="006F2F50" w:rsidP="00F9145D">
      <w:pPr>
        <w:pStyle w:val="BodyText3"/>
        <w:ind w:firstLine="720"/>
        <w:jc w:val="both"/>
        <w:rPr>
          <w:sz w:val="24"/>
          <w:szCs w:val="24"/>
        </w:rPr>
      </w:pPr>
    </w:p>
    <w:p w14:paraId="5CC6C6F1" w14:textId="77777777" w:rsidR="001A64C4" w:rsidRDefault="001A64C4" w:rsidP="00F9145D">
      <w:pPr>
        <w:pStyle w:val="BodyText3"/>
        <w:ind w:firstLine="720"/>
        <w:jc w:val="both"/>
        <w:rPr>
          <w:sz w:val="24"/>
          <w:szCs w:val="24"/>
        </w:rPr>
      </w:pPr>
    </w:p>
    <w:p w14:paraId="1416B043" w14:textId="77777777" w:rsidR="001A64C4" w:rsidRDefault="001A64C4" w:rsidP="00F9145D">
      <w:pPr>
        <w:pStyle w:val="BodyText3"/>
        <w:ind w:firstLine="720"/>
        <w:jc w:val="both"/>
        <w:rPr>
          <w:sz w:val="24"/>
          <w:szCs w:val="24"/>
        </w:rPr>
      </w:pPr>
    </w:p>
    <w:p w14:paraId="797CC34A" w14:textId="77777777" w:rsidR="00A85CD3" w:rsidRDefault="00A85CD3" w:rsidP="00F9145D">
      <w:pPr>
        <w:pStyle w:val="BodyText3"/>
        <w:ind w:firstLine="720"/>
        <w:jc w:val="both"/>
        <w:rPr>
          <w:sz w:val="24"/>
          <w:szCs w:val="24"/>
        </w:rPr>
      </w:pPr>
    </w:p>
    <w:p w14:paraId="05A329A4" w14:textId="77777777" w:rsidR="00963274" w:rsidRPr="001A64C4" w:rsidRDefault="00963274" w:rsidP="00F9145D">
      <w:pPr>
        <w:pStyle w:val="BodyText3"/>
        <w:ind w:firstLine="720"/>
        <w:jc w:val="both"/>
        <w:rPr>
          <w:sz w:val="24"/>
          <w:szCs w:val="24"/>
        </w:rPr>
      </w:pPr>
    </w:p>
    <w:p w14:paraId="25047FFC" w14:textId="1BC41FD2" w:rsidR="006F2F50" w:rsidRPr="001A64C4" w:rsidRDefault="006F2F50" w:rsidP="006F2F50">
      <w:pPr>
        <w:spacing w:line="360" w:lineRule="auto"/>
        <w:ind w:right="-2"/>
        <w:rPr>
          <w:rFonts w:ascii="Times New Roman" w:hAnsi="Times New Roman"/>
          <w:bCs/>
          <w:sz w:val="24"/>
          <w:szCs w:val="24"/>
        </w:rPr>
      </w:pPr>
      <w:r w:rsidRPr="001A64C4">
        <w:rPr>
          <w:rFonts w:ascii="Times New Roman" w:hAnsi="Times New Roman"/>
          <w:bCs/>
          <w:sz w:val="24"/>
          <w:szCs w:val="24"/>
        </w:rPr>
        <w:t>2</w:t>
      </w:r>
      <w:r w:rsidR="001A64C4" w:rsidRPr="001A64C4">
        <w:rPr>
          <w:rFonts w:ascii="Times New Roman" w:hAnsi="Times New Roman"/>
          <w:bCs/>
          <w:sz w:val="24"/>
          <w:szCs w:val="24"/>
        </w:rPr>
        <w:t>.1</w:t>
      </w:r>
      <w:r w:rsidRPr="001A64C4">
        <w:rPr>
          <w:rFonts w:ascii="Times New Roman" w:hAnsi="Times New Roman"/>
          <w:bCs/>
          <w:sz w:val="24"/>
          <w:szCs w:val="24"/>
        </w:rPr>
        <w:t>.</w:t>
      </w:r>
      <w:r w:rsidR="001A64C4" w:rsidRPr="001A64C4">
        <w:rPr>
          <w:rFonts w:ascii="Times New Roman" w:hAnsi="Times New Roman"/>
          <w:bCs/>
          <w:sz w:val="24"/>
          <w:szCs w:val="24"/>
        </w:rPr>
        <w:t>2.</w:t>
      </w:r>
      <w:r w:rsidRPr="001A64C4">
        <w:rPr>
          <w:rFonts w:ascii="Times New Roman" w:hAnsi="Times New Roman"/>
          <w:bCs/>
          <w:sz w:val="24"/>
          <w:szCs w:val="24"/>
        </w:rPr>
        <w:t xml:space="preserve"> Cheltuieli cu personalul</w:t>
      </w:r>
      <w:r w:rsidRPr="001A64C4">
        <w:rPr>
          <w:rFonts w:ascii="Times New Roman" w:hAnsi="Times New Roman"/>
          <w:bCs/>
          <w:sz w:val="24"/>
          <w:szCs w:val="24"/>
        </w:rPr>
        <w:tab/>
      </w:r>
      <w:r w:rsidRPr="001A64C4">
        <w:rPr>
          <w:rFonts w:ascii="Times New Roman" w:hAnsi="Times New Roman"/>
          <w:bCs/>
          <w:sz w:val="24"/>
          <w:szCs w:val="24"/>
        </w:rPr>
        <w:tab/>
      </w:r>
      <w:r w:rsidR="00A85CD3">
        <w:rPr>
          <w:rFonts w:ascii="Times New Roman" w:hAnsi="Times New Roman"/>
          <w:bCs/>
          <w:sz w:val="24"/>
          <w:szCs w:val="24"/>
        </w:rPr>
        <w:t xml:space="preserve">  </w:t>
      </w:r>
      <w:r w:rsidR="00A85CD3">
        <w:rPr>
          <w:rFonts w:ascii="Times New Roman" w:hAnsi="Times New Roman"/>
          <w:bCs/>
          <w:sz w:val="24"/>
          <w:szCs w:val="24"/>
        </w:rPr>
        <w:tab/>
        <w:t xml:space="preserve">   </w:t>
      </w:r>
      <w:r w:rsidR="005E7107" w:rsidRPr="001A64C4">
        <w:rPr>
          <w:rFonts w:ascii="Times New Roman" w:hAnsi="Times New Roman"/>
          <w:bCs/>
          <w:sz w:val="24"/>
          <w:szCs w:val="24"/>
        </w:rPr>
        <w:t xml:space="preserve">     </w:t>
      </w:r>
      <w:r w:rsidRPr="001A64C4">
        <w:rPr>
          <w:rFonts w:ascii="Times New Roman" w:hAnsi="Times New Roman"/>
          <w:bCs/>
          <w:sz w:val="24"/>
          <w:szCs w:val="24"/>
        </w:rPr>
        <w:t>-</w:t>
      </w:r>
      <w:r w:rsidR="005E7107" w:rsidRPr="001A64C4">
        <w:rPr>
          <w:rFonts w:ascii="Times New Roman" w:hAnsi="Times New Roman"/>
          <w:bCs/>
          <w:sz w:val="24"/>
          <w:szCs w:val="24"/>
        </w:rPr>
        <w:t xml:space="preserve"> mii l</w:t>
      </w:r>
      <w:r w:rsidRPr="001A64C4">
        <w:rPr>
          <w:rFonts w:ascii="Times New Roman" w:hAnsi="Times New Roman"/>
          <w:bCs/>
          <w:sz w:val="24"/>
          <w:szCs w:val="24"/>
        </w:rPr>
        <w:t>ei-</w:t>
      </w:r>
    </w:p>
    <w:tbl>
      <w:tblPr>
        <w:tblW w:w="7900" w:type="dxa"/>
        <w:tblLook w:val="04A0" w:firstRow="1" w:lastRow="0" w:firstColumn="1" w:lastColumn="0" w:noHBand="0" w:noVBand="1"/>
      </w:tblPr>
      <w:tblGrid>
        <w:gridCol w:w="5240"/>
        <w:gridCol w:w="1180"/>
        <w:gridCol w:w="1480"/>
      </w:tblGrid>
      <w:tr w:rsidR="00A85CD3" w:rsidRPr="00A85CD3" w14:paraId="51FDAA3B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022B" w14:textId="77777777" w:rsidR="00A85CD3" w:rsidRPr="00A85CD3" w:rsidRDefault="00A85CD3" w:rsidP="00A85CD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Salarii brute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FC2A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2.059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E193" w14:textId="77777777" w:rsidR="00A85CD3" w:rsidRPr="00A85CD3" w:rsidRDefault="00A85CD3" w:rsidP="00A85CD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</w:tr>
      <w:tr w:rsidR="00A85CD3" w:rsidRPr="00A85CD3" w14:paraId="79A05C8E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6D95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-contract de mandat din care: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9FEF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4D24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75034FE1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A4CE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a) componenta fixa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37FF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FE37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0536EA84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6B05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b) componenta variabila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5118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DAFE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34D4FF40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6BD3" w14:textId="54F9246B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-consiliul de administratie(4 membri) din care: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3505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09EF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0ED4AB72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039A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a) componenta fixa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247B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4DFC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50D15136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E14D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b) componenta variabila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F2E2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8C82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24041DF4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535F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-comisia de cenzori(2 cenzori)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1350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DFEC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3B37E6C1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DC7A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-personal executiv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0F0F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1.555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8B04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759BBC1A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4CD5" w14:textId="77777777" w:rsidR="00A85CD3" w:rsidRPr="00A85CD3" w:rsidRDefault="00A85CD3" w:rsidP="00A85CD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759A" w14:textId="77777777" w:rsidR="00A85CD3" w:rsidRPr="00A85CD3" w:rsidRDefault="00A85CD3" w:rsidP="00A85CD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4FD6" w14:textId="77777777" w:rsidR="00A85CD3" w:rsidRPr="00A85CD3" w:rsidRDefault="00A85CD3" w:rsidP="00A85CD3">
            <w:pPr>
              <w:rPr>
                <w:rFonts w:ascii="Times New Roman" w:hAnsi="Times New Roman"/>
                <w:sz w:val="20"/>
              </w:rPr>
            </w:pPr>
          </w:p>
        </w:tc>
      </w:tr>
      <w:tr w:rsidR="00A85CD3" w:rsidRPr="00A85CD3" w14:paraId="7B6FCAB0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18EB" w14:textId="77777777" w:rsidR="00A85CD3" w:rsidRPr="00A85CD3" w:rsidRDefault="00A85CD3" w:rsidP="00A85CD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Bonusuri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E9BC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763C" w14:textId="77777777" w:rsidR="00A85CD3" w:rsidRPr="00A85CD3" w:rsidRDefault="00A85CD3" w:rsidP="00A85CD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</w:tr>
      <w:tr w:rsidR="00A85CD3" w:rsidRPr="00A85CD3" w14:paraId="5B4EFE80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BB8D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-tichete de masa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ABC34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08A1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7CD38FAF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51A4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-tichete de vacanta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AB96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7D60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24CF96C8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152D" w14:textId="77777777" w:rsidR="00A85CD3" w:rsidRPr="00A85CD3" w:rsidRDefault="00A85CD3" w:rsidP="00A85CD3">
            <w:pPr>
              <w:rPr>
                <w:rFonts w:ascii="Times New Roman" w:hAnsi="Times New Roman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sz w:val="24"/>
                <w:szCs w:val="24"/>
              </w:rPr>
              <w:t>-fond de participare la profit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5343E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00A6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16D4102D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2C28" w14:textId="77777777" w:rsidR="00A85CD3" w:rsidRPr="00A85CD3" w:rsidRDefault="00A85CD3" w:rsidP="00A85CD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-tichete cadou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DF88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5EE9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40CE6CF1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47D1" w14:textId="77777777" w:rsidR="00A85CD3" w:rsidRPr="00A85CD3" w:rsidRDefault="00A85CD3" w:rsidP="00A85CD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Cheltuieli cu contributii datorate de angajator: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02FA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CD3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19CC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85CD3" w:rsidRPr="00A85CD3" w14:paraId="14ECBA91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3E7B" w14:textId="77777777" w:rsidR="00A85CD3" w:rsidRPr="00A85CD3" w:rsidRDefault="00A85CD3" w:rsidP="00A85CD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C1DD" w14:textId="77777777" w:rsidR="00A85CD3" w:rsidRPr="00A85CD3" w:rsidRDefault="00A85CD3" w:rsidP="00A85CD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F236" w14:textId="77777777" w:rsidR="00A85CD3" w:rsidRPr="00A85CD3" w:rsidRDefault="00A85CD3" w:rsidP="00A85CD3">
            <w:pPr>
              <w:rPr>
                <w:rFonts w:ascii="Times New Roman" w:hAnsi="Times New Roman"/>
                <w:sz w:val="20"/>
              </w:rPr>
            </w:pPr>
          </w:p>
        </w:tc>
      </w:tr>
      <w:tr w:rsidR="00A85CD3" w:rsidRPr="00A85CD3" w14:paraId="1F8A6FC3" w14:textId="77777777" w:rsidTr="00A85CD3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5064" w14:textId="77777777" w:rsidR="00A85CD3" w:rsidRPr="00A85CD3" w:rsidRDefault="00A85CD3" w:rsidP="00A85CD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TOTAL </w:t>
            </w:r>
            <w:proofErr w:type="spellStart"/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cheltuieli</w:t>
            </w:r>
            <w:proofErr w:type="spellEnd"/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personalul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02DD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85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2.340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BFC2" w14:textId="77777777" w:rsidR="00A85CD3" w:rsidRPr="00A85CD3" w:rsidRDefault="00A85CD3" w:rsidP="00A85CD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9333A20" w14:textId="77777777" w:rsidR="003957C8" w:rsidRDefault="003957C8" w:rsidP="006F2F50">
      <w:pPr>
        <w:spacing w:line="360" w:lineRule="auto"/>
        <w:ind w:right="-2"/>
        <w:rPr>
          <w:rFonts w:ascii="Times New Roman" w:hAnsi="Times New Roman"/>
          <w:b/>
          <w:sz w:val="24"/>
          <w:szCs w:val="24"/>
        </w:rPr>
      </w:pPr>
    </w:p>
    <w:p w14:paraId="0990CE9A" w14:textId="77777777" w:rsidR="00A85CD3" w:rsidRDefault="00A85CD3" w:rsidP="006F2F50">
      <w:pPr>
        <w:spacing w:line="360" w:lineRule="auto"/>
        <w:ind w:right="-2"/>
        <w:rPr>
          <w:rFonts w:ascii="Times New Roman" w:hAnsi="Times New Roman"/>
          <w:b/>
          <w:sz w:val="24"/>
          <w:szCs w:val="24"/>
        </w:rPr>
      </w:pPr>
    </w:p>
    <w:p w14:paraId="63B306CD" w14:textId="77777777" w:rsidR="00A85CD3" w:rsidRPr="001A64C4" w:rsidRDefault="00A85CD3" w:rsidP="006F2F50">
      <w:pPr>
        <w:spacing w:line="360" w:lineRule="auto"/>
        <w:ind w:right="-2"/>
        <w:rPr>
          <w:rFonts w:ascii="Times New Roman" w:hAnsi="Times New Roman"/>
          <w:b/>
          <w:sz w:val="24"/>
          <w:szCs w:val="24"/>
        </w:rPr>
      </w:pPr>
    </w:p>
    <w:p w14:paraId="2FFDBC85" w14:textId="4E679851" w:rsidR="00FB2B7E" w:rsidRPr="001A64C4" w:rsidRDefault="00FB2B7E" w:rsidP="00FB2B7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1A64C4">
        <w:rPr>
          <w:rFonts w:ascii="Times New Roman" w:hAnsi="Times New Roman"/>
          <w:b/>
          <w:bCs/>
          <w:sz w:val="24"/>
          <w:szCs w:val="24"/>
        </w:rPr>
        <w:t>III. PROFIT</w:t>
      </w:r>
    </w:p>
    <w:p w14:paraId="18482026" w14:textId="622321E0" w:rsidR="009E7A4E" w:rsidRPr="00C56B61" w:rsidRDefault="00FB2B7E" w:rsidP="00FB2B7E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C56B61">
        <w:rPr>
          <w:rFonts w:ascii="Times New Roman" w:hAnsi="Times New Roman"/>
          <w:sz w:val="24"/>
          <w:szCs w:val="24"/>
        </w:rPr>
        <w:t xml:space="preserve">Profitul brut previzionat pentru anul </w:t>
      </w:r>
      <w:r w:rsidR="00B0104F" w:rsidRPr="00C56B61">
        <w:rPr>
          <w:rFonts w:ascii="Times New Roman" w:hAnsi="Times New Roman"/>
          <w:sz w:val="24"/>
          <w:szCs w:val="24"/>
        </w:rPr>
        <w:t>2025</w:t>
      </w:r>
      <w:r w:rsidRPr="00C56B61">
        <w:rPr>
          <w:rFonts w:ascii="Times New Roman" w:hAnsi="Times New Roman"/>
          <w:sz w:val="24"/>
          <w:szCs w:val="24"/>
        </w:rPr>
        <w:t xml:space="preserve"> este de </w:t>
      </w:r>
      <w:r w:rsidR="00C56B61" w:rsidRPr="00C56B61">
        <w:rPr>
          <w:rFonts w:ascii="Times New Roman" w:hAnsi="Times New Roman"/>
          <w:sz w:val="24"/>
          <w:szCs w:val="24"/>
        </w:rPr>
        <w:t>59</w:t>
      </w:r>
      <w:r w:rsidR="00E92599">
        <w:rPr>
          <w:rFonts w:ascii="Times New Roman" w:hAnsi="Times New Roman"/>
          <w:sz w:val="24"/>
          <w:szCs w:val="24"/>
        </w:rPr>
        <w:t>3</w:t>
      </w:r>
      <w:r w:rsidRPr="00C56B61">
        <w:rPr>
          <w:rFonts w:ascii="Times New Roman" w:hAnsi="Times New Roman"/>
          <w:sz w:val="24"/>
          <w:szCs w:val="24"/>
        </w:rPr>
        <w:t xml:space="preserve"> mii lei, impozitul pe profit previzionat este de </w:t>
      </w:r>
      <w:r w:rsidR="00C56B61" w:rsidRPr="00C56B61">
        <w:rPr>
          <w:rFonts w:ascii="Times New Roman" w:hAnsi="Times New Roman"/>
          <w:sz w:val="24"/>
          <w:szCs w:val="24"/>
        </w:rPr>
        <w:t>9</w:t>
      </w:r>
      <w:r w:rsidR="00E92599">
        <w:rPr>
          <w:rFonts w:ascii="Times New Roman" w:hAnsi="Times New Roman"/>
          <w:sz w:val="24"/>
          <w:szCs w:val="24"/>
        </w:rPr>
        <w:t>5</w:t>
      </w:r>
      <w:r w:rsidRPr="00C56B61">
        <w:rPr>
          <w:rFonts w:ascii="Times New Roman" w:hAnsi="Times New Roman"/>
          <w:sz w:val="24"/>
          <w:szCs w:val="24"/>
        </w:rPr>
        <w:t xml:space="preserve"> mii lei, iar profitul net previzionat este de </w:t>
      </w:r>
      <w:r w:rsidR="00E92599">
        <w:rPr>
          <w:rFonts w:ascii="Times New Roman" w:hAnsi="Times New Roman"/>
          <w:sz w:val="24"/>
          <w:szCs w:val="24"/>
        </w:rPr>
        <w:t>498</w:t>
      </w:r>
      <w:r w:rsidRPr="00C56B61">
        <w:rPr>
          <w:rFonts w:ascii="Times New Roman" w:hAnsi="Times New Roman"/>
          <w:sz w:val="24"/>
          <w:szCs w:val="24"/>
        </w:rPr>
        <w:t xml:space="preserve"> mii lei, în creștere cu </w:t>
      </w:r>
      <w:r w:rsidR="00E92599">
        <w:rPr>
          <w:rFonts w:ascii="Times New Roman" w:hAnsi="Times New Roman"/>
          <w:sz w:val="24"/>
          <w:szCs w:val="24"/>
        </w:rPr>
        <w:t>8</w:t>
      </w:r>
      <w:r w:rsidRPr="00C56B61">
        <w:rPr>
          <w:rFonts w:ascii="Times New Roman" w:hAnsi="Times New Roman"/>
          <w:sz w:val="24"/>
          <w:szCs w:val="24"/>
        </w:rPr>
        <w:t>% față de nivelul previzionat pentru anul 202</w:t>
      </w:r>
      <w:r w:rsidR="00C56B61" w:rsidRPr="00C56B61">
        <w:rPr>
          <w:rFonts w:ascii="Times New Roman" w:hAnsi="Times New Roman"/>
          <w:sz w:val="24"/>
          <w:szCs w:val="24"/>
        </w:rPr>
        <w:t>4</w:t>
      </w:r>
      <w:r w:rsidRPr="00C56B61">
        <w:rPr>
          <w:rFonts w:ascii="Times New Roman" w:hAnsi="Times New Roman"/>
          <w:sz w:val="24"/>
          <w:szCs w:val="24"/>
        </w:rPr>
        <w:t>.</w:t>
      </w:r>
    </w:p>
    <w:p w14:paraId="22061145" w14:textId="77777777" w:rsidR="00D55A52" w:rsidRPr="001A64C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5DD15822" w14:textId="77777777" w:rsidR="00D55A52" w:rsidRPr="001A64C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432F08E9" w14:textId="77777777" w:rsidR="00D55A52" w:rsidRPr="001A64C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7E75B672" w14:textId="77777777" w:rsidR="00D55A52" w:rsidRPr="001A64C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04E53186" w14:textId="77777777" w:rsidR="000256FE" w:rsidRPr="001A64C4" w:rsidRDefault="003B6417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ab/>
        <w:t xml:space="preserve">   Director general</w:t>
      </w:r>
      <w:r w:rsidR="006D0D8D" w:rsidRPr="001A64C4">
        <w:rPr>
          <w:rFonts w:ascii="Times New Roman" w:hAnsi="Times New Roman"/>
          <w:sz w:val="24"/>
          <w:szCs w:val="24"/>
        </w:rPr>
        <w:t xml:space="preserve"> </w:t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Pr="001A64C4">
        <w:rPr>
          <w:rFonts w:ascii="Times New Roman" w:hAnsi="Times New Roman"/>
          <w:sz w:val="24"/>
          <w:szCs w:val="24"/>
        </w:rPr>
        <w:t xml:space="preserve">               </w:t>
      </w:r>
      <w:r w:rsidR="00AF19E9" w:rsidRPr="001A64C4">
        <w:rPr>
          <w:rFonts w:ascii="Times New Roman" w:hAnsi="Times New Roman"/>
          <w:sz w:val="24"/>
          <w:szCs w:val="24"/>
        </w:rPr>
        <w:t xml:space="preserve">          </w:t>
      </w:r>
      <w:r w:rsidR="000256FE" w:rsidRPr="001A64C4">
        <w:rPr>
          <w:rFonts w:ascii="Times New Roman" w:hAnsi="Times New Roman"/>
          <w:sz w:val="24"/>
          <w:szCs w:val="24"/>
        </w:rPr>
        <w:t xml:space="preserve">    </w:t>
      </w:r>
      <w:r w:rsidRPr="001A64C4">
        <w:rPr>
          <w:rFonts w:ascii="Times New Roman" w:hAnsi="Times New Roman"/>
          <w:sz w:val="24"/>
          <w:szCs w:val="24"/>
        </w:rPr>
        <w:t>Contabil sef</w:t>
      </w:r>
    </w:p>
    <w:p w14:paraId="67A989C4" w14:textId="5E234243" w:rsidR="006D0D8D" w:rsidRPr="001A64C4" w:rsidRDefault="0038687D" w:rsidP="000256FE">
      <w:pPr>
        <w:pStyle w:val="Header"/>
        <w:tabs>
          <w:tab w:val="clear" w:pos="4153"/>
          <w:tab w:val="clear" w:pos="8306"/>
        </w:tabs>
        <w:ind w:left="720"/>
        <w:jc w:val="both"/>
        <w:rPr>
          <w:rFonts w:ascii="Times New Roman" w:hAnsi="Times New Roman"/>
          <w:sz w:val="24"/>
          <w:szCs w:val="24"/>
        </w:rPr>
      </w:pPr>
      <w:bookmarkStart w:id="0" w:name="_Hlk125965405"/>
      <w:r w:rsidRPr="001A64C4">
        <w:rPr>
          <w:rFonts w:ascii="Times New Roman" w:hAnsi="Times New Roman"/>
          <w:sz w:val="24"/>
          <w:szCs w:val="24"/>
        </w:rPr>
        <w:t>Birtalan István-Balázs</w:t>
      </w:r>
      <w:bookmarkEnd w:id="0"/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  <w:t xml:space="preserve">   </w:t>
      </w:r>
      <w:r w:rsidR="003B6417" w:rsidRPr="001A64C4">
        <w:rPr>
          <w:rFonts w:ascii="Times New Roman" w:hAnsi="Times New Roman"/>
          <w:sz w:val="24"/>
          <w:szCs w:val="24"/>
        </w:rPr>
        <w:t xml:space="preserve">    </w:t>
      </w:r>
      <w:r w:rsidR="001A64C4" w:rsidRPr="001A64C4">
        <w:rPr>
          <w:rFonts w:ascii="Times New Roman" w:hAnsi="Times New Roman"/>
          <w:sz w:val="24"/>
          <w:szCs w:val="24"/>
        </w:rPr>
        <w:t xml:space="preserve"> </w:t>
      </w:r>
      <w:r w:rsidR="001A64C4" w:rsidRPr="001A64C4">
        <w:rPr>
          <w:rFonts w:ascii="Times New Roman" w:hAnsi="Times New Roman"/>
          <w:sz w:val="24"/>
          <w:szCs w:val="24"/>
        </w:rPr>
        <w:tab/>
      </w:r>
      <w:r w:rsidR="003B6417" w:rsidRPr="001A64C4">
        <w:rPr>
          <w:rFonts w:ascii="Times New Roman" w:hAnsi="Times New Roman"/>
          <w:sz w:val="24"/>
          <w:szCs w:val="24"/>
        </w:rPr>
        <w:t xml:space="preserve"> </w:t>
      </w:r>
      <w:r w:rsidRPr="001A64C4">
        <w:rPr>
          <w:rFonts w:ascii="Times New Roman" w:hAnsi="Times New Roman"/>
          <w:sz w:val="24"/>
          <w:szCs w:val="24"/>
        </w:rPr>
        <w:tab/>
        <w:t xml:space="preserve">  </w:t>
      </w:r>
      <w:r w:rsidR="006D0D8D" w:rsidRPr="001A64C4">
        <w:rPr>
          <w:rFonts w:ascii="Times New Roman" w:hAnsi="Times New Roman"/>
          <w:sz w:val="24"/>
          <w:szCs w:val="24"/>
        </w:rPr>
        <w:t>Ramona Frâncean</w:t>
      </w:r>
    </w:p>
    <w:sectPr w:rsidR="006D0D8D" w:rsidRPr="001A64C4" w:rsidSect="00EC2E70">
      <w:footerReference w:type="even" r:id="rId13"/>
      <w:footerReference w:type="default" r:id="rId14"/>
      <w:headerReference w:type="first" r:id="rId15"/>
      <w:pgSz w:w="11907" w:h="16840" w:code="9"/>
      <w:pgMar w:top="1077" w:right="720" w:bottom="964" w:left="1440" w:header="99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8CF49" w14:textId="77777777" w:rsidR="00F16C40" w:rsidRDefault="00F16C40">
      <w:r>
        <w:separator/>
      </w:r>
    </w:p>
  </w:endnote>
  <w:endnote w:type="continuationSeparator" w:id="0">
    <w:p w14:paraId="670DECE3" w14:textId="77777777" w:rsidR="00F16C40" w:rsidRDefault="00F16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BF7DA" w14:textId="38892EF3" w:rsidR="004E486C" w:rsidRDefault="004E486C" w:rsidP="00DE50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4CBE">
      <w:rPr>
        <w:rStyle w:val="PageNumber"/>
        <w:noProof/>
      </w:rPr>
      <w:t>2</w:t>
    </w:r>
    <w:r>
      <w:rPr>
        <w:rStyle w:val="PageNumber"/>
      </w:rPr>
      <w:fldChar w:fldCharType="end"/>
    </w:r>
  </w:p>
  <w:p w14:paraId="1D001B9F" w14:textId="77777777" w:rsidR="004E486C" w:rsidRDefault="004E486C" w:rsidP="00DE50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77213" w14:textId="77777777" w:rsidR="004E486C" w:rsidRDefault="004E486C" w:rsidP="00DE50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7E0E">
      <w:rPr>
        <w:rStyle w:val="PageNumber"/>
        <w:noProof/>
      </w:rPr>
      <w:t>3</w:t>
    </w:r>
    <w:r>
      <w:rPr>
        <w:rStyle w:val="PageNumber"/>
      </w:rPr>
      <w:fldChar w:fldCharType="end"/>
    </w:r>
  </w:p>
  <w:p w14:paraId="09C0413C" w14:textId="77777777" w:rsidR="004E486C" w:rsidRDefault="004E486C" w:rsidP="00DE50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6F018" w14:textId="77777777" w:rsidR="00F16C40" w:rsidRDefault="00F16C40">
      <w:r>
        <w:separator/>
      </w:r>
    </w:p>
  </w:footnote>
  <w:footnote w:type="continuationSeparator" w:id="0">
    <w:p w14:paraId="346C4D5A" w14:textId="77777777" w:rsidR="00F16C40" w:rsidRDefault="00F16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EC84" w14:textId="5153D1E8" w:rsidR="004E486C" w:rsidRPr="00776A80" w:rsidRDefault="00F14CBE" w:rsidP="00BD2CF4">
    <w:pPr>
      <w:pStyle w:val="Header"/>
      <w:rPr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9BD55F" wp14:editId="59264961">
              <wp:simplePos x="0" y="0"/>
              <wp:positionH relativeFrom="column">
                <wp:posOffset>-424815</wp:posOffset>
              </wp:positionH>
              <wp:positionV relativeFrom="paragraph">
                <wp:posOffset>625475</wp:posOffset>
              </wp:positionV>
              <wp:extent cx="6892925" cy="635"/>
              <wp:effectExtent l="0" t="0" r="3175" b="18415"/>
              <wp:wrapNone/>
              <wp:docPr id="4" name="Conector drept cu săgeată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9292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61341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rept cu săgeată 4" o:spid="_x0000_s1026" type="#_x0000_t32" style="position:absolute;margin-left:-33.45pt;margin-top:49.25pt;width:54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" strokeweight="1pt"/>
          </w:pict>
        </mc:Fallback>
      </mc:AlternateContent>
    </w:r>
    <w:r w:rsidR="00305313">
      <w:rPr>
        <w:noProof/>
      </w:rPr>
      <w:drawing>
        <wp:anchor distT="0" distB="0" distL="114300" distR="114300" simplePos="0" relativeHeight="251656192" behindDoc="1" locked="0" layoutInCell="1" allowOverlap="1" wp14:anchorId="0782AF9C" wp14:editId="1AB86D19">
          <wp:simplePos x="0" y="0"/>
          <wp:positionH relativeFrom="column">
            <wp:posOffset>5061585</wp:posOffset>
          </wp:positionH>
          <wp:positionV relativeFrom="paragraph">
            <wp:posOffset>-200025</wp:posOffset>
          </wp:positionV>
          <wp:extent cx="1408430" cy="797560"/>
          <wp:effectExtent l="0" t="0" r="0" b="0"/>
          <wp:wrapNone/>
          <wp:docPr id="7" name="Imagine 6" descr="ISO%209001_UKAS_URS_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6" descr="ISO%209001_UKAS_URS_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430" cy="797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sz w:val="21"/>
        <w:szCs w:val="21"/>
      </w:rPr>
      <w:object w:dxaOrig="1440" w:dyaOrig="1440" w14:anchorId="3B97A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-33.3pt;margin-top:-9.75pt;width:120.5pt;height:52.25pt;z-index:251658240;mso-position-horizontal-relative:text;mso-position-vertical-relative:text" o:allowincell="f">
          <v:imagedata r:id="rId2" o:title=""/>
          <w10:wrap type="topAndBottom"/>
        </v:shape>
        <o:OLEObject Type="Embed" ProgID="CorelDraw.Graphic.7" ShapeID="_x0000_s1033" DrawAspect="Content" ObjectID="_1804397381" r:id="rId3"/>
      </w:object>
    </w:r>
    <w:r w:rsidR="00305313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9AE6FA" wp14:editId="4B332365">
              <wp:simplePos x="0" y="0"/>
              <wp:positionH relativeFrom="column">
                <wp:posOffset>624205</wp:posOffset>
              </wp:positionH>
              <wp:positionV relativeFrom="paragraph">
                <wp:posOffset>-298450</wp:posOffset>
              </wp:positionV>
              <wp:extent cx="4826000" cy="860425"/>
              <wp:effectExtent l="0" t="0" r="0" b="0"/>
              <wp:wrapNone/>
              <wp:docPr id="5" name="Casetă tex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0" cy="860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80C3C3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Tîrgu Mureş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România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>
                            <w:rPr>
                              <w:sz w:val="20"/>
                            </w:rPr>
                            <w:t xml:space="preserve"> str. Bartók Béla nr.</w:t>
                          </w:r>
                          <w:r w:rsidRPr="00EC3640">
                            <w:rPr>
                              <w:sz w:val="20"/>
                            </w:rPr>
                            <w:t xml:space="preserve">2/A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Cod postal 540035</w:t>
                          </w:r>
                        </w:p>
                        <w:p w14:paraId="36E2C3EA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J-26-466-1998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C</w:t>
                          </w:r>
                          <w:r>
                            <w:rPr>
                              <w:sz w:val="20"/>
                            </w:rPr>
                            <w:t>UI</w:t>
                          </w:r>
                          <w:r w:rsidRPr="00EC3640">
                            <w:rPr>
                              <w:sz w:val="20"/>
                            </w:rPr>
                            <w:t xml:space="preserve"> RO</w:t>
                          </w:r>
                          <w:r>
                            <w:rPr>
                              <w:sz w:val="20"/>
                            </w:rPr>
                            <w:t>10755066</w:t>
                          </w:r>
                        </w:p>
                        <w:p w14:paraId="3482CB10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Tel/Fax: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Pr="00EC3640">
                            <w:rPr>
                              <w:sz w:val="20"/>
                            </w:rPr>
                            <w:t xml:space="preserve">265-260 375,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Pr="00EC3640">
                            <w:rPr>
                              <w:sz w:val="20"/>
                            </w:rPr>
                            <w:t>265-236 315</w:t>
                          </w:r>
                          <w:r>
                            <w:rPr>
                              <w:sz w:val="20"/>
                            </w:rPr>
                            <w:t>, 0365-424508</w:t>
                          </w:r>
                        </w:p>
                        <w:p w14:paraId="18B50399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hyperlink r:id="rId4" w:history="1">
                            <w:r w:rsidRPr="00FF0F98">
                              <w:rPr>
                                <w:rStyle w:val="Hyperlink"/>
                                <w:sz w:val="20"/>
                              </w:rPr>
                              <w:t>www.locativmures.ro</w:t>
                            </w:r>
                          </w:hyperlink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>
                            <w:rPr>
                              <w:sz w:val="20"/>
                            </w:rPr>
                            <w:t xml:space="preserve"> e</w:t>
                          </w:r>
                          <w:r w:rsidRPr="00EC3640">
                            <w:rPr>
                              <w:sz w:val="20"/>
                            </w:rPr>
                            <w:t xml:space="preserve">-mail: </w:t>
                          </w:r>
                          <w:hyperlink r:id="rId5" w:history="1">
                            <w:r w:rsidRPr="001C0942">
                              <w:rPr>
                                <w:rStyle w:val="Hyperlink"/>
                                <w:sz w:val="20"/>
                              </w:rPr>
                              <w:t>office@locativmures.ro</w:t>
                            </w:r>
                          </w:hyperlink>
                        </w:p>
                        <w:p w14:paraId="7357D5CD" w14:textId="77777777" w:rsidR="004E486C" w:rsidRPr="00AE491A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Cont</w:t>
                          </w:r>
                          <w:r w:rsidRPr="00EC3640">
                            <w:rPr>
                              <w:sz w:val="20"/>
                            </w:rPr>
                            <w:t xml:space="preserve">  RO76 BTRL 0270 1202 1047 49XX</w:t>
                          </w:r>
                          <w:r>
                            <w:rPr>
                              <w:sz w:val="20"/>
                            </w:rPr>
                            <w:t xml:space="preserve"> Ba</w:t>
                          </w:r>
                          <w:r w:rsidRPr="00EC3640">
                            <w:rPr>
                              <w:sz w:val="20"/>
                            </w:rPr>
                            <w:t>nca Transilvania Tg-Mures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9AE6FA" id="_x0000_t202" coordsize="21600,21600" o:spt="202" path="m,l,21600r21600,l21600,xe">
              <v:stroke joinstyle="miter"/>
              <v:path gradientshapeok="t" o:connecttype="rect"/>
            </v:shapetype>
            <v:shape id="Casetă text 5" o:spid="_x0000_s1026" type="#_x0000_t202" style="position:absolute;margin-left:49.15pt;margin-top:-23.5pt;width:380pt;height:67.7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" filled="f" stroked="f">
              <v:textbox style="mso-fit-shape-to-text:t">
                <w:txbxContent>
                  <w:p w14:paraId="1080C3C3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Tîrgu Mureş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România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>
                      <w:rPr>
                        <w:sz w:val="20"/>
                      </w:rPr>
                      <w:t xml:space="preserve"> str. Bartók Béla nr.</w:t>
                    </w:r>
                    <w:r w:rsidRPr="00EC3640">
                      <w:rPr>
                        <w:sz w:val="20"/>
                      </w:rPr>
                      <w:t xml:space="preserve">2/A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 postal 540035</w:t>
                    </w:r>
                  </w:p>
                  <w:p w14:paraId="36E2C3EA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J-26-466-1998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C</w:t>
                    </w:r>
                    <w:r>
                      <w:rPr>
                        <w:sz w:val="20"/>
                      </w:rPr>
                      <w:t>UI</w:t>
                    </w:r>
                    <w:r w:rsidRPr="00EC3640">
                      <w:rPr>
                        <w:sz w:val="20"/>
                      </w:rPr>
                      <w:t xml:space="preserve"> RO</w:t>
                    </w:r>
                    <w:r>
                      <w:rPr>
                        <w:sz w:val="20"/>
                      </w:rPr>
                      <w:t>10755066</w:t>
                    </w:r>
                  </w:p>
                  <w:p w14:paraId="3482CB10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Tel/Fax: </w:t>
                    </w:r>
                    <w:r>
                      <w:rPr>
                        <w:sz w:val="20"/>
                      </w:rPr>
                      <w:t>0</w:t>
                    </w:r>
                    <w:r w:rsidRPr="00EC3640">
                      <w:rPr>
                        <w:sz w:val="20"/>
                      </w:rPr>
                      <w:t xml:space="preserve">265-260 375, </w:t>
                    </w:r>
                    <w:r>
                      <w:rPr>
                        <w:sz w:val="20"/>
                      </w:rPr>
                      <w:t>0</w:t>
                    </w:r>
                    <w:r w:rsidRPr="00EC3640">
                      <w:rPr>
                        <w:sz w:val="20"/>
                      </w:rPr>
                      <w:t>265-236 315</w:t>
                    </w:r>
                    <w:r>
                      <w:rPr>
                        <w:sz w:val="20"/>
                      </w:rPr>
                      <w:t>, 0365-424508</w:t>
                    </w:r>
                  </w:p>
                  <w:p w14:paraId="18B50399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hyperlink r:id="rId6" w:history="1">
                      <w:r w:rsidRPr="00FF0F98">
                        <w:rPr>
                          <w:rStyle w:val="Hyperlink"/>
                          <w:sz w:val="20"/>
                        </w:rPr>
                        <w:t>www.locativmures.ro</w:t>
                      </w:r>
                    </w:hyperlink>
                    <w:r>
                      <w:rPr>
                        <w:sz w:val="20"/>
                      </w:rPr>
                      <w:t xml:space="preserve">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>
                      <w:rPr>
                        <w:sz w:val="20"/>
                      </w:rPr>
                      <w:t xml:space="preserve"> e</w:t>
                    </w:r>
                    <w:r w:rsidRPr="00EC3640">
                      <w:rPr>
                        <w:sz w:val="20"/>
                      </w:rPr>
                      <w:t xml:space="preserve">-mail: </w:t>
                    </w:r>
                    <w:hyperlink r:id="rId7" w:history="1">
                      <w:r w:rsidRPr="001C0942">
                        <w:rPr>
                          <w:rStyle w:val="Hyperlink"/>
                          <w:sz w:val="20"/>
                        </w:rPr>
                        <w:t>office@locativmures.ro</w:t>
                      </w:r>
                    </w:hyperlink>
                  </w:p>
                  <w:p w14:paraId="7357D5CD" w14:textId="77777777" w:rsidR="004E486C" w:rsidRPr="00AE491A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Cont</w:t>
                    </w:r>
                    <w:r w:rsidRPr="00EC3640">
                      <w:rPr>
                        <w:sz w:val="20"/>
                      </w:rPr>
                      <w:t xml:space="preserve">  RO76 BTRL 0270 1202 1047 49XX</w:t>
                    </w:r>
                    <w:r>
                      <w:rPr>
                        <w:sz w:val="20"/>
                      </w:rPr>
                      <w:t xml:space="preserve"> Ba</w:t>
                    </w:r>
                    <w:r w:rsidRPr="00EC3640">
                      <w:rPr>
                        <w:sz w:val="20"/>
                      </w:rPr>
                      <w:t>nca Transilvania Tg-Mures</w:t>
                    </w:r>
                  </w:p>
                </w:txbxContent>
              </v:textbox>
            </v:shape>
          </w:pict>
        </mc:Fallback>
      </mc:AlternateContent>
    </w:r>
    <w:r w:rsidR="004E486C">
      <w:rPr>
        <w:sz w:val="21"/>
        <w:szCs w:val="21"/>
      </w:rPr>
      <w:t xml:space="preserve">                       </w:t>
    </w:r>
  </w:p>
  <w:p w14:paraId="7AFF607C" w14:textId="23B77D6F" w:rsidR="004E486C" w:rsidRPr="00334699" w:rsidRDefault="004E486C" w:rsidP="00BD2C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BB2"/>
    <w:multiLevelType w:val="multilevel"/>
    <w:tmpl w:val="DE920D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1DC50F0"/>
    <w:multiLevelType w:val="hybridMultilevel"/>
    <w:tmpl w:val="2D0476A8"/>
    <w:lvl w:ilvl="0" w:tplc="46D02754">
      <w:start w:val="3"/>
      <w:numFmt w:val="bullet"/>
      <w:lvlText w:val="-"/>
      <w:lvlJc w:val="left"/>
      <w:pPr>
        <w:ind w:left="90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3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4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760" w:hanging="360"/>
      </w:pPr>
      <w:rPr>
        <w:rFonts w:ascii="Wingdings" w:hAnsi="Wingdings" w:hint="default"/>
      </w:rPr>
    </w:lvl>
  </w:abstractNum>
  <w:abstractNum w:abstractNumId="2" w15:restartNumberingAfterBreak="0">
    <w:nsid w:val="13CB77FE"/>
    <w:multiLevelType w:val="hybridMultilevel"/>
    <w:tmpl w:val="84DEB66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57562"/>
    <w:multiLevelType w:val="hybridMultilevel"/>
    <w:tmpl w:val="866C66F2"/>
    <w:lvl w:ilvl="0" w:tplc="D938B1B8">
      <w:start w:val="62"/>
      <w:numFmt w:val="bullet"/>
      <w:lvlText w:val="-"/>
      <w:lvlJc w:val="left"/>
      <w:pPr>
        <w:ind w:left="82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4" w15:restartNumberingAfterBreak="0">
    <w:nsid w:val="3140286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9271CF1"/>
    <w:multiLevelType w:val="hybridMultilevel"/>
    <w:tmpl w:val="AF804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654DD"/>
    <w:multiLevelType w:val="hybridMultilevel"/>
    <w:tmpl w:val="E88CF6A4"/>
    <w:lvl w:ilvl="0" w:tplc="7E5E56D0">
      <w:start w:val="1"/>
      <w:numFmt w:val="bullet"/>
      <w:lvlText w:val="-"/>
      <w:lvlJc w:val="left"/>
      <w:pPr>
        <w:ind w:left="6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7" w15:restartNumberingAfterBreak="0">
    <w:nsid w:val="53CA3ECD"/>
    <w:multiLevelType w:val="multilevel"/>
    <w:tmpl w:val="90105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9D321BA"/>
    <w:multiLevelType w:val="hybridMultilevel"/>
    <w:tmpl w:val="C2640822"/>
    <w:lvl w:ilvl="0" w:tplc="50C64B2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549BA"/>
    <w:multiLevelType w:val="hybridMultilevel"/>
    <w:tmpl w:val="09846C34"/>
    <w:lvl w:ilvl="0" w:tplc="286AD60C">
      <w:start w:val="3"/>
      <w:numFmt w:val="bullet"/>
      <w:lvlText w:val="-"/>
      <w:lvlJc w:val="left"/>
      <w:pPr>
        <w:ind w:left="82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10" w15:restartNumberingAfterBreak="0">
    <w:nsid w:val="7C3678C0"/>
    <w:multiLevelType w:val="singleLevel"/>
    <w:tmpl w:val="19BE0054"/>
    <w:lvl w:ilvl="0">
      <w:start w:val="1"/>
      <w:numFmt w:val="bullet"/>
      <w:lvlText w:val=""/>
      <w:lvlJc w:val="left"/>
      <w:pPr>
        <w:tabs>
          <w:tab w:val="num" w:pos="1418"/>
        </w:tabs>
        <w:ind w:left="1418" w:hanging="397"/>
      </w:pPr>
      <w:rPr>
        <w:rFonts w:ascii="Wingdings" w:hAnsi="Wingdings" w:hint="default"/>
      </w:rPr>
    </w:lvl>
  </w:abstractNum>
  <w:num w:numId="1" w16cid:durableId="867640060">
    <w:abstractNumId w:val="7"/>
  </w:num>
  <w:num w:numId="2" w16cid:durableId="1439833388">
    <w:abstractNumId w:val="10"/>
  </w:num>
  <w:num w:numId="3" w16cid:durableId="788620571">
    <w:abstractNumId w:val="4"/>
  </w:num>
  <w:num w:numId="4" w16cid:durableId="1834955272">
    <w:abstractNumId w:val="2"/>
  </w:num>
  <w:num w:numId="5" w16cid:durableId="163301">
    <w:abstractNumId w:val="0"/>
  </w:num>
  <w:num w:numId="6" w16cid:durableId="1502937256">
    <w:abstractNumId w:val="3"/>
  </w:num>
  <w:num w:numId="7" w16cid:durableId="929004701">
    <w:abstractNumId w:val="1"/>
  </w:num>
  <w:num w:numId="8" w16cid:durableId="1585336990">
    <w:abstractNumId w:val="9"/>
  </w:num>
  <w:num w:numId="9" w16cid:durableId="1858696803">
    <w:abstractNumId w:val="6"/>
  </w:num>
  <w:num w:numId="10" w16cid:durableId="99419770">
    <w:abstractNumId w:val="5"/>
  </w:num>
  <w:num w:numId="11" w16cid:durableId="386801520">
    <w:abstractNumId w:val="7"/>
    <w:lvlOverride w:ilvl="0">
      <w:startOverride w:val="2"/>
    </w:lvlOverride>
    <w:lvlOverride w:ilvl="1">
      <w:startOverride w:val="1"/>
    </w:lvlOverride>
  </w:num>
  <w:num w:numId="12" w16cid:durableId="1378241742">
    <w:abstractNumId w:val="7"/>
    <w:lvlOverride w:ilvl="0">
      <w:startOverride w:val="2"/>
    </w:lvlOverride>
    <w:lvlOverride w:ilvl="1">
      <w:startOverride w:val="1"/>
    </w:lvlOverride>
  </w:num>
  <w:num w:numId="13" w16cid:durableId="18884494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54"/>
    <w:rsid w:val="00002485"/>
    <w:rsid w:val="00012098"/>
    <w:rsid w:val="000145C5"/>
    <w:rsid w:val="00020A97"/>
    <w:rsid w:val="00023B8C"/>
    <w:rsid w:val="000256FE"/>
    <w:rsid w:val="00027ADA"/>
    <w:rsid w:val="00041E01"/>
    <w:rsid w:val="000426F7"/>
    <w:rsid w:val="000444CA"/>
    <w:rsid w:val="00060526"/>
    <w:rsid w:val="0006165A"/>
    <w:rsid w:val="00063E15"/>
    <w:rsid w:val="00063EC7"/>
    <w:rsid w:val="00077112"/>
    <w:rsid w:val="000845F3"/>
    <w:rsid w:val="0009368A"/>
    <w:rsid w:val="000A23C3"/>
    <w:rsid w:val="000A3C81"/>
    <w:rsid w:val="000B4FD3"/>
    <w:rsid w:val="000B5384"/>
    <w:rsid w:val="000B7381"/>
    <w:rsid w:val="000C0373"/>
    <w:rsid w:val="000C04F8"/>
    <w:rsid w:val="000C3205"/>
    <w:rsid w:val="000C67FB"/>
    <w:rsid w:val="000D5654"/>
    <w:rsid w:val="000E65B6"/>
    <w:rsid w:val="000F0DEB"/>
    <w:rsid w:val="00100478"/>
    <w:rsid w:val="001028ED"/>
    <w:rsid w:val="0011549F"/>
    <w:rsid w:val="0012608D"/>
    <w:rsid w:val="001338A5"/>
    <w:rsid w:val="00135F7B"/>
    <w:rsid w:val="00136F00"/>
    <w:rsid w:val="00151462"/>
    <w:rsid w:val="00152EDE"/>
    <w:rsid w:val="00156DFB"/>
    <w:rsid w:val="001618F1"/>
    <w:rsid w:val="00164A00"/>
    <w:rsid w:val="00174884"/>
    <w:rsid w:val="00175E52"/>
    <w:rsid w:val="0017757A"/>
    <w:rsid w:val="00183643"/>
    <w:rsid w:val="00190EC3"/>
    <w:rsid w:val="001A444B"/>
    <w:rsid w:val="001A64C4"/>
    <w:rsid w:val="001B1E1E"/>
    <w:rsid w:val="001B3867"/>
    <w:rsid w:val="001B4355"/>
    <w:rsid w:val="001B61EB"/>
    <w:rsid w:val="001E515A"/>
    <w:rsid w:val="001F35E9"/>
    <w:rsid w:val="001F58D1"/>
    <w:rsid w:val="00200B19"/>
    <w:rsid w:val="0020793C"/>
    <w:rsid w:val="00215E7B"/>
    <w:rsid w:val="00220403"/>
    <w:rsid w:val="00234AD7"/>
    <w:rsid w:val="0023698C"/>
    <w:rsid w:val="00253412"/>
    <w:rsid w:val="00256275"/>
    <w:rsid w:val="00257D7E"/>
    <w:rsid w:val="002712C0"/>
    <w:rsid w:val="00280565"/>
    <w:rsid w:val="0028238E"/>
    <w:rsid w:val="0028626F"/>
    <w:rsid w:val="002A4D45"/>
    <w:rsid w:val="002B4538"/>
    <w:rsid w:val="002C26C8"/>
    <w:rsid w:val="002E23C2"/>
    <w:rsid w:val="002E6A49"/>
    <w:rsid w:val="003019BA"/>
    <w:rsid w:val="00303F77"/>
    <w:rsid w:val="00305313"/>
    <w:rsid w:val="003356E5"/>
    <w:rsid w:val="00343DF8"/>
    <w:rsid w:val="00345601"/>
    <w:rsid w:val="00345ADE"/>
    <w:rsid w:val="00345E69"/>
    <w:rsid w:val="00356263"/>
    <w:rsid w:val="003651DC"/>
    <w:rsid w:val="003705B7"/>
    <w:rsid w:val="0037088F"/>
    <w:rsid w:val="00374229"/>
    <w:rsid w:val="00376C58"/>
    <w:rsid w:val="003802A7"/>
    <w:rsid w:val="0038687D"/>
    <w:rsid w:val="003939EF"/>
    <w:rsid w:val="003957C8"/>
    <w:rsid w:val="003A155C"/>
    <w:rsid w:val="003B5030"/>
    <w:rsid w:val="003B6417"/>
    <w:rsid w:val="003B7E0E"/>
    <w:rsid w:val="003C1D63"/>
    <w:rsid w:val="003D13AF"/>
    <w:rsid w:val="003D7677"/>
    <w:rsid w:val="003E061E"/>
    <w:rsid w:val="003F1070"/>
    <w:rsid w:val="003F3236"/>
    <w:rsid w:val="003F4110"/>
    <w:rsid w:val="00404395"/>
    <w:rsid w:val="004052DB"/>
    <w:rsid w:val="0041413C"/>
    <w:rsid w:val="00424244"/>
    <w:rsid w:val="00424AE2"/>
    <w:rsid w:val="00425F1D"/>
    <w:rsid w:val="0044016D"/>
    <w:rsid w:val="00454558"/>
    <w:rsid w:val="0046553A"/>
    <w:rsid w:val="00471025"/>
    <w:rsid w:val="00475575"/>
    <w:rsid w:val="004800AD"/>
    <w:rsid w:val="0048566A"/>
    <w:rsid w:val="00497A30"/>
    <w:rsid w:val="004A7034"/>
    <w:rsid w:val="004D00EC"/>
    <w:rsid w:val="004D36F9"/>
    <w:rsid w:val="004E486C"/>
    <w:rsid w:val="004E71CC"/>
    <w:rsid w:val="00525A29"/>
    <w:rsid w:val="0052609A"/>
    <w:rsid w:val="00530727"/>
    <w:rsid w:val="00531A6E"/>
    <w:rsid w:val="00553331"/>
    <w:rsid w:val="00557425"/>
    <w:rsid w:val="00566884"/>
    <w:rsid w:val="00570B2B"/>
    <w:rsid w:val="00574AB6"/>
    <w:rsid w:val="00575E6D"/>
    <w:rsid w:val="005A1183"/>
    <w:rsid w:val="005B2ECD"/>
    <w:rsid w:val="005B7F45"/>
    <w:rsid w:val="005D24A4"/>
    <w:rsid w:val="005D3E99"/>
    <w:rsid w:val="005D5B1D"/>
    <w:rsid w:val="005E1D6D"/>
    <w:rsid w:val="005E4930"/>
    <w:rsid w:val="005E56D0"/>
    <w:rsid w:val="005E7107"/>
    <w:rsid w:val="005E7108"/>
    <w:rsid w:val="005F58D6"/>
    <w:rsid w:val="005F7F3F"/>
    <w:rsid w:val="00602C1F"/>
    <w:rsid w:val="00617790"/>
    <w:rsid w:val="0062439A"/>
    <w:rsid w:val="00631FDF"/>
    <w:rsid w:val="006324E5"/>
    <w:rsid w:val="00636324"/>
    <w:rsid w:val="006415BB"/>
    <w:rsid w:val="006575FC"/>
    <w:rsid w:val="00657F14"/>
    <w:rsid w:val="006635C8"/>
    <w:rsid w:val="0066527E"/>
    <w:rsid w:val="00666FD4"/>
    <w:rsid w:val="00681763"/>
    <w:rsid w:val="00683D34"/>
    <w:rsid w:val="006848F3"/>
    <w:rsid w:val="006928CF"/>
    <w:rsid w:val="00696283"/>
    <w:rsid w:val="006B3601"/>
    <w:rsid w:val="006B5A34"/>
    <w:rsid w:val="006B6DFC"/>
    <w:rsid w:val="006C11A6"/>
    <w:rsid w:val="006C6E91"/>
    <w:rsid w:val="006D016E"/>
    <w:rsid w:val="006D0D8D"/>
    <w:rsid w:val="006E5161"/>
    <w:rsid w:val="006F2F50"/>
    <w:rsid w:val="006F7439"/>
    <w:rsid w:val="00703C34"/>
    <w:rsid w:val="007064A0"/>
    <w:rsid w:val="00713C10"/>
    <w:rsid w:val="00715E18"/>
    <w:rsid w:val="007364E2"/>
    <w:rsid w:val="00746B21"/>
    <w:rsid w:val="007567DD"/>
    <w:rsid w:val="00765959"/>
    <w:rsid w:val="007836D5"/>
    <w:rsid w:val="00785D54"/>
    <w:rsid w:val="00787F89"/>
    <w:rsid w:val="007944B4"/>
    <w:rsid w:val="007944E0"/>
    <w:rsid w:val="00796564"/>
    <w:rsid w:val="007A4C55"/>
    <w:rsid w:val="007B2C07"/>
    <w:rsid w:val="007B4C59"/>
    <w:rsid w:val="007C3826"/>
    <w:rsid w:val="007E16FD"/>
    <w:rsid w:val="007E7D55"/>
    <w:rsid w:val="00804D62"/>
    <w:rsid w:val="00811DBC"/>
    <w:rsid w:val="008146C0"/>
    <w:rsid w:val="00821FC3"/>
    <w:rsid w:val="00831B25"/>
    <w:rsid w:val="00832F6E"/>
    <w:rsid w:val="00835B45"/>
    <w:rsid w:val="008416A6"/>
    <w:rsid w:val="0085072D"/>
    <w:rsid w:val="008515ED"/>
    <w:rsid w:val="00853090"/>
    <w:rsid w:val="00855510"/>
    <w:rsid w:val="008608FD"/>
    <w:rsid w:val="00885901"/>
    <w:rsid w:val="00897A4D"/>
    <w:rsid w:val="008A31E1"/>
    <w:rsid w:val="008C1E80"/>
    <w:rsid w:val="008C4F64"/>
    <w:rsid w:val="008C77E1"/>
    <w:rsid w:val="008D3483"/>
    <w:rsid w:val="008D4F1D"/>
    <w:rsid w:val="008E2EBC"/>
    <w:rsid w:val="008F207F"/>
    <w:rsid w:val="008F5338"/>
    <w:rsid w:val="00912CFE"/>
    <w:rsid w:val="0091441D"/>
    <w:rsid w:val="0092187B"/>
    <w:rsid w:val="00927F49"/>
    <w:rsid w:val="0094331E"/>
    <w:rsid w:val="0094377C"/>
    <w:rsid w:val="00956ABF"/>
    <w:rsid w:val="00962B18"/>
    <w:rsid w:val="00963274"/>
    <w:rsid w:val="00966DB7"/>
    <w:rsid w:val="00967558"/>
    <w:rsid w:val="00977F70"/>
    <w:rsid w:val="009849A3"/>
    <w:rsid w:val="009875F3"/>
    <w:rsid w:val="00987A1D"/>
    <w:rsid w:val="009918B5"/>
    <w:rsid w:val="00991A02"/>
    <w:rsid w:val="00996B59"/>
    <w:rsid w:val="0099737C"/>
    <w:rsid w:val="009A7820"/>
    <w:rsid w:val="009B09B8"/>
    <w:rsid w:val="009B11BA"/>
    <w:rsid w:val="009B5600"/>
    <w:rsid w:val="009B5F9F"/>
    <w:rsid w:val="009C6DF1"/>
    <w:rsid w:val="009C7356"/>
    <w:rsid w:val="009D78BD"/>
    <w:rsid w:val="009E02B7"/>
    <w:rsid w:val="009E112C"/>
    <w:rsid w:val="009E382C"/>
    <w:rsid w:val="009E387C"/>
    <w:rsid w:val="009E7A4E"/>
    <w:rsid w:val="009F7609"/>
    <w:rsid w:val="00A04D0A"/>
    <w:rsid w:val="00A077F1"/>
    <w:rsid w:val="00A13C91"/>
    <w:rsid w:val="00A164A0"/>
    <w:rsid w:val="00A21276"/>
    <w:rsid w:val="00A24247"/>
    <w:rsid w:val="00A36755"/>
    <w:rsid w:val="00A55CFA"/>
    <w:rsid w:val="00A57F25"/>
    <w:rsid w:val="00A73638"/>
    <w:rsid w:val="00A77549"/>
    <w:rsid w:val="00A77B34"/>
    <w:rsid w:val="00A85CD3"/>
    <w:rsid w:val="00A94DBB"/>
    <w:rsid w:val="00A9776F"/>
    <w:rsid w:val="00AB5401"/>
    <w:rsid w:val="00AC0516"/>
    <w:rsid w:val="00AD6ACD"/>
    <w:rsid w:val="00AE1A78"/>
    <w:rsid w:val="00AE2977"/>
    <w:rsid w:val="00AE78B7"/>
    <w:rsid w:val="00AF19E9"/>
    <w:rsid w:val="00AF5F5E"/>
    <w:rsid w:val="00B0104F"/>
    <w:rsid w:val="00B16A6F"/>
    <w:rsid w:val="00B2244F"/>
    <w:rsid w:val="00B231CE"/>
    <w:rsid w:val="00B25754"/>
    <w:rsid w:val="00B26467"/>
    <w:rsid w:val="00B26C6F"/>
    <w:rsid w:val="00B31865"/>
    <w:rsid w:val="00B3528D"/>
    <w:rsid w:val="00B4393D"/>
    <w:rsid w:val="00B56E36"/>
    <w:rsid w:val="00B670A4"/>
    <w:rsid w:val="00B71460"/>
    <w:rsid w:val="00B72AC1"/>
    <w:rsid w:val="00B86B43"/>
    <w:rsid w:val="00B94819"/>
    <w:rsid w:val="00B9482E"/>
    <w:rsid w:val="00BA25AF"/>
    <w:rsid w:val="00BC375F"/>
    <w:rsid w:val="00BC582D"/>
    <w:rsid w:val="00BC59C0"/>
    <w:rsid w:val="00BD2CF4"/>
    <w:rsid w:val="00BD636B"/>
    <w:rsid w:val="00BE661C"/>
    <w:rsid w:val="00BF2B77"/>
    <w:rsid w:val="00BF3700"/>
    <w:rsid w:val="00BF475D"/>
    <w:rsid w:val="00C0040A"/>
    <w:rsid w:val="00C06385"/>
    <w:rsid w:val="00C247AE"/>
    <w:rsid w:val="00C43794"/>
    <w:rsid w:val="00C43A21"/>
    <w:rsid w:val="00C53C7D"/>
    <w:rsid w:val="00C54B0D"/>
    <w:rsid w:val="00C56B61"/>
    <w:rsid w:val="00C60942"/>
    <w:rsid w:val="00C707DF"/>
    <w:rsid w:val="00C7686E"/>
    <w:rsid w:val="00C9551F"/>
    <w:rsid w:val="00CA65E3"/>
    <w:rsid w:val="00CB33E6"/>
    <w:rsid w:val="00CB393D"/>
    <w:rsid w:val="00CC41F9"/>
    <w:rsid w:val="00CC4A76"/>
    <w:rsid w:val="00CD7089"/>
    <w:rsid w:val="00CF19BF"/>
    <w:rsid w:val="00CF3003"/>
    <w:rsid w:val="00CF75C5"/>
    <w:rsid w:val="00D04E29"/>
    <w:rsid w:val="00D1018A"/>
    <w:rsid w:val="00D13EF7"/>
    <w:rsid w:val="00D15EFF"/>
    <w:rsid w:val="00D16816"/>
    <w:rsid w:val="00D26B04"/>
    <w:rsid w:val="00D3244D"/>
    <w:rsid w:val="00D32F7A"/>
    <w:rsid w:val="00D40DD5"/>
    <w:rsid w:val="00D509B5"/>
    <w:rsid w:val="00D50CC6"/>
    <w:rsid w:val="00D52B34"/>
    <w:rsid w:val="00D540B9"/>
    <w:rsid w:val="00D55A52"/>
    <w:rsid w:val="00D67116"/>
    <w:rsid w:val="00D67672"/>
    <w:rsid w:val="00D72C0A"/>
    <w:rsid w:val="00DA67F3"/>
    <w:rsid w:val="00DD7C1A"/>
    <w:rsid w:val="00DE5089"/>
    <w:rsid w:val="00E01D55"/>
    <w:rsid w:val="00E175A0"/>
    <w:rsid w:val="00E261D6"/>
    <w:rsid w:val="00E27052"/>
    <w:rsid w:val="00E27CF6"/>
    <w:rsid w:val="00E30AA8"/>
    <w:rsid w:val="00E51CF2"/>
    <w:rsid w:val="00E56501"/>
    <w:rsid w:val="00E62098"/>
    <w:rsid w:val="00E62E8E"/>
    <w:rsid w:val="00E64848"/>
    <w:rsid w:val="00E848C1"/>
    <w:rsid w:val="00E92599"/>
    <w:rsid w:val="00E938B0"/>
    <w:rsid w:val="00E944EB"/>
    <w:rsid w:val="00EB0D93"/>
    <w:rsid w:val="00EB5C8D"/>
    <w:rsid w:val="00EC026F"/>
    <w:rsid w:val="00EC2E70"/>
    <w:rsid w:val="00ED50B9"/>
    <w:rsid w:val="00EE739E"/>
    <w:rsid w:val="00EF3E28"/>
    <w:rsid w:val="00F0210A"/>
    <w:rsid w:val="00F0485D"/>
    <w:rsid w:val="00F120CB"/>
    <w:rsid w:val="00F13A7E"/>
    <w:rsid w:val="00F14CBE"/>
    <w:rsid w:val="00F16C40"/>
    <w:rsid w:val="00F21AAD"/>
    <w:rsid w:val="00F235FA"/>
    <w:rsid w:val="00F374D4"/>
    <w:rsid w:val="00F469FF"/>
    <w:rsid w:val="00F70FC6"/>
    <w:rsid w:val="00F8798D"/>
    <w:rsid w:val="00F9145D"/>
    <w:rsid w:val="00F9172F"/>
    <w:rsid w:val="00F91D96"/>
    <w:rsid w:val="00F95372"/>
    <w:rsid w:val="00F967BE"/>
    <w:rsid w:val="00FA03B0"/>
    <w:rsid w:val="00FB2B7E"/>
    <w:rsid w:val="00FB35E7"/>
    <w:rsid w:val="00FC3462"/>
    <w:rsid w:val="00FD2AC5"/>
    <w:rsid w:val="00FD6DAA"/>
    <w:rsid w:val="00FE6A8C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D070F4"/>
  <w15:chartTrackingRefBased/>
  <w15:docId w15:val="{943268A4-889E-4AE1-9050-B567631D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754"/>
    <w:rPr>
      <w:rFonts w:ascii="Garamond" w:hAnsi="Garamond"/>
      <w:sz w:val="26"/>
      <w:lang w:val="ro-RO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B25754"/>
    <w:pPr>
      <w:keepNext/>
      <w:outlineLvl w:val="1"/>
    </w:pPr>
    <w:rPr>
      <w:rFonts w:ascii="Times New Roman" w:hAnsi="Times New Roman"/>
      <w:sz w:val="28"/>
      <w:u w:val="single"/>
      <w:lang w:val="en-GB"/>
    </w:rPr>
  </w:style>
  <w:style w:type="paragraph" w:styleId="Heading3">
    <w:name w:val="heading 3"/>
    <w:basedOn w:val="Normal"/>
    <w:next w:val="Normal"/>
    <w:qFormat/>
    <w:rsid w:val="00B25754"/>
    <w:pPr>
      <w:keepNext/>
      <w:outlineLvl w:val="2"/>
    </w:pPr>
    <w:rPr>
      <w:rFonts w:ascii="Arial" w:hAnsi="Arial"/>
      <w:b/>
      <w:snapToGrid w:val="0"/>
      <w:color w:val="000000"/>
      <w:sz w:val="24"/>
      <w:lang w:val="en-US"/>
    </w:rPr>
  </w:style>
  <w:style w:type="paragraph" w:styleId="Heading5">
    <w:name w:val="heading 5"/>
    <w:basedOn w:val="Normal"/>
    <w:next w:val="Normal"/>
    <w:qFormat/>
    <w:rsid w:val="00B25754"/>
    <w:pPr>
      <w:keepNext/>
      <w:jc w:val="center"/>
      <w:outlineLvl w:val="4"/>
    </w:pPr>
    <w:rPr>
      <w:rFonts w:ascii="Times New Roman" w:hAnsi="Times New Roman"/>
      <w:b/>
      <w:caps/>
      <w:sz w:val="36"/>
    </w:rPr>
  </w:style>
  <w:style w:type="paragraph" w:styleId="Heading7">
    <w:name w:val="heading 7"/>
    <w:basedOn w:val="Normal"/>
    <w:next w:val="Normal"/>
    <w:qFormat/>
    <w:rsid w:val="00B25754"/>
    <w:pPr>
      <w:keepNext/>
      <w:jc w:val="center"/>
      <w:outlineLvl w:val="6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B25754"/>
    <w:pPr>
      <w:jc w:val="both"/>
    </w:pPr>
    <w:rPr>
      <w:rFonts w:ascii="Times New Roman" w:hAnsi="Times New Roman"/>
      <w:sz w:val="24"/>
    </w:rPr>
  </w:style>
  <w:style w:type="paragraph" w:styleId="BodyTextIndent3">
    <w:name w:val="Body Text Indent 3"/>
    <w:basedOn w:val="Normal"/>
    <w:rsid w:val="00B25754"/>
    <w:pPr>
      <w:ind w:left="426" w:firstLine="294"/>
    </w:pPr>
    <w:rPr>
      <w:rFonts w:ascii="Arial" w:hAnsi="Arial"/>
      <w:sz w:val="24"/>
      <w:lang w:val="en-GB"/>
    </w:rPr>
  </w:style>
  <w:style w:type="paragraph" w:styleId="BodyText2">
    <w:name w:val="Body Text 2"/>
    <w:basedOn w:val="Normal"/>
    <w:rsid w:val="00B25754"/>
    <w:rPr>
      <w:rFonts w:ascii="Times New Roman" w:hAnsi="Times New Roman"/>
      <w:sz w:val="24"/>
      <w:u w:val="single"/>
    </w:rPr>
  </w:style>
  <w:style w:type="paragraph" w:styleId="BodyText3">
    <w:name w:val="Body Text 3"/>
    <w:basedOn w:val="Normal"/>
    <w:rsid w:val="00B25754"/>
    <w:rPr>
      <w:rFonts w:ascii="Times New Roman" w:hAnsi="Times New Roman"/>
      <w:sz w:val="28"/>
    </w:rPr>
  </w:style>
  <w:style w:type="character" w:styleId="PageNumber">
    <w:name w:val="page number"/>
    <w:basedOn w:val="DefaultParagraphFont"/>
    <w:rsid w:val="00DE5089"/>
  </w:style>
  <w:style w:type="table" w:styleId="TableGrid">
    <w:name w:val="Table Grid"/>
    <w:basedOn w:val="TableNormal"/>
    <w:rsid w:val="00345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3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377C"/>
    <w:rPr>
      <w:rFonts w:ascii="Tahoma" w:hAnsi="Tahoma" w:cs="Tahoma"/>
      <w:sz w:val="16"/>
      <w:szCs w:val="16"/>
      <w:lang w:val="ro-RO"/>
    </w:rPr>
  </w:style>
  <w:style w:type="character" w:customStyle="1" w:styleId="HeaderChar">
    <w:name w:val="Header Char"/>
    <w:link w:val="Header"/>
    <w:rsid w:val="000A23C3"/>
    <w:rPr>
      <w:rFonts w:ascii="Garamond" w:hAnsi="Garamond"/>
      <w:sz w:val="26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77B34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77B34"/>
    <w:rPr>
      <w:rFonts w:ascii="Garamond" w:hAnsi="Garamond"/>
      <w:sz w:val="26"/>
      <w:lang w:val="ro-RO"/>
    </w:rPr>
  </w:style>
  <w:style w:type="character" w:styleId="Hyperlink">
    <w:name w:val="Hyperlink"/>
    <w:uiPriority w:val="99"/>
    <w:unhideWhenUsed/>
    <w:rsid w:val="00BD2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hyperlink" Target="mailto:office@locativmures.ro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6" Type="http://schemas.openxmlformats.org/officeDocument/2006/relationships/hyperlink" Target="http://www.locativmures.ro" TargetMode="External"/><Relationship Id="rId5" Type="http://schemas.openxmlformats.org/officeDocument/2006/relationships/hyperlink" Target="mailto:office@locativmures.ro" TargetMode="External"/><Relationship Id="rId4" Type="http://schemas.openxmlformats.org/officeDocument/2006/relationships/hyperlink" Target="http://www.locativmures.r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70;abloane\Antet_nou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5%20BVC%20EXEC\2025%20BVC\ANEXE\3%202025%20Fundamentare%20ven.chirii%20+5%20spatii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5%20BVC%20EXEC\2025%20BVC\ANEXE\3%202025%20Fundamentare%20ven.chirii%20+5%20spatii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5%20BVC%20EXEC\2025%20BVC\ANEXE\3%202025%20Fundamentare%20ven.chirii%20+5%20spatii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5%20BVC%20EXEC\2025%20BVC\ANEXE\3%202025%20Fundamentare%20ven.chirii%20+5%20spatii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5%20BVC%20EXEC\2025%20BVC\ANEXE\3%202025%20Fundamentare%20ven.chirii%20+5%20spatii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din exploatare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F2E-4CC7-9B3C-10396BB426D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F2E-4CC7-9B3C-10396BB426D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F2E-4CC7-9B3C-10396BB426D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F2E-4CC7-9B3C-10396BB426D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BF2E-4CC7-9B3C-10396BB426D2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F2E-4CC7-9B3C-10396BB426D2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'2025 +5,14 spatii'!$H$182:$H$187</c:f>
              <c:strCache>
                <c:ptCount val="6"/>
                <c:pt idx="0">
                  <c:v>Venituri din  chirii</c:v>
                </c:pt>
                <c:pt idx="1">
                  <c:v>Venituri din servicii prestate</c:v>
                </c:pt>
                <c:pt idx="2">
                  <c:v>Venituri din subventii</c:v>
                </c:pt>
                <c:pt idx="3">
                  <c:v>Venituri din productia de imobilizări</c:v>
                </c:pt>
                <c:pt idx="4">
                  <c:v>Venituri din penalitati</c:v>
                </c:pt>
                <c:pt idx="5">
                  <c:v>Alte venituri</c:v>
                </c:pt>
              </c:strCache>
            </c:strRef>
          </c:cat>
          <c:val>
            <c:numRef>
              <c:f>'2025 +5,14 spatii'!$I$182:$I$187</c:f>
              <c:numCache>
                <c:formatCode>General</c:formatCode>
                <c:ptCount val="6"/>
                <c:pt idx="0" formatCode="#,##0">
                  <c:v>5166</c:v>
                </c:pt>
                <c:pt idx="1">
                  <c:v>20</c:v>
                </c:pt>
                <c:pt idx="2">
                  <c:v>310</c:v>
                </c:pt>
                <c:pt idx="3">
                  <c:v>8</c:v>
                </c:pt>
                <c:pt idx="4">
                  <c:v>245</c:v>
                </c:pt>
                <c:pt idx="5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F2E-4CC7-9B3C-10396BB426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4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totale din chirii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33C-4BB7-99F2-2E4D3FB2BDC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33C-4BB7-99F2-2E4D3FB2BDCD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'2025 +5,14 spatii'!$H$3:$H$4</c:f>
              <c:strCache>
                <c:ptCount val="2"/>
                <c:pt idx="0">
                  <c:v>Chirii spații</c:v>
                </c:pt>
                <c:pt idx="1">
                  <c:v>Chirii locuințe</c:v>
                </c:pt>
              </c:strCache>
            </c:strRef>
          </c:cat>
          <c:val>
            <c:numRef>
              <c:f>'2025 +5,14 spatii'!$I$3:$I$4</c:f>
              <c:numCache>
                <c:formatCode>#,##0</c:formatCode>
                <c:ptCount val="2"/>
                <c:pt idx="0">
                  <c:v>1675000</c:v>
                </c:pt>
                <c:pt idx="1">
                  <c:v>3491000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33C-4BB7-99F2-2E4D3FB2BD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6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din chirii locuințe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57C-4862-A10E-6981C1A2E77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57C-4862-A10E-6981C1A2E77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57C-4862-A10E-6981C1A2E778}"/>
              </c:ext>
            </c:extLst>
          </c:dPt>
          <c:dLbls>
            <c:dLbl>
              <c:idx val="0"/>
              <c:layout>
                <c:manualLayout>
                  <c:x val="-0.15568094474020716"/>
                  <c:y val="0.1110184017053117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5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57C-4862-A10E-6981C1A2E778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'2025 +5,14 spatii'!$H$68:$H$70</c:f>
              <c:strCache>
                <c:ptCount val="3"/>
                <c:pt idx="0">
                  <c:v>394  Locuinte ANL </c:v>
                </c:pt>
                <c:pt idx="1">
                  <c:v>625  Locuințe sociale</c:v>
                </c:pt>
                <c:pt idx="2">
                  <c:v>136  Locuințe Pandurilor 44-46</c:v>
                </c:pt>
              </c:strCache>
            </c:strRef>
          </c:cat>
          <c:val>
            <c:numRef>
              <c:f>'2025 +5,14 spatii'!$I$68:$I$70</c:f>
              <c:numCache>
                <c:formatCode>#,##0</c:formatCode>
                <c:ptCount val="3"/>
                <c:pt idx="0">
                  <c:v>728</c:v>
                </c:pt>
                <c:pt idx="1">
                  <c:v>603</c:v>
                </c:pt>
                <c:pt idx="2">
                  <c:v>1668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57C-4862-A10E-6981C1A2E7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6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din chirii spații cu altă destinație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859-42D3-9DAA-4896BF66793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859-42D3-9DAA-4896BF66793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4859-42D3-9DAA-4896BF667938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'2025 +5,14 spatii'!$H$125:$H$127</c:f>
              <c:strCache>
                <c:ptCount val="3"/>
                <c:pt idx="0">
                  <c:v>80 Spatii pt.ONG, partide politice, instituții</c:v>
                </c:pt>
                <c:pt idx="1">
                  <c:v>52 Spații comerciale</c:v>
                </c:pt>
                <c:pt idx="2">
                  <c:v>19 Garaje</c:v>
                </c:pt>
              </c:strCache>
            </c:strRef>
          </c:cat>
          <c:val>
            <c:numRef>
              <c:f>'2025 +5,14 spatii'!$I$125:$I$127</c:f>
              <c:numCache>
                <c:formatCode>#,##0</c:formatCode>
                <c:ptCount val="3"/>
                <c:pt idx="0">
                  <c:v>500</c:v>
                </c:pt>
                <c:pt idx="1">
                  <c:v>1146</c:v>
                </c:pt>
                <c:pt idx="2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859-42D3-9DAA-4896BF6679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Cheltuieli de exploatare totale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4BB-461E-8C8E-DD24258EACB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4BB-461E-8C8E-DD24258EACB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D4BB-461E-8C8E-DD24258EACB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D4BB-461E-8C8E-DD24258EACBC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'2025 +5,14 spatii'!$H$220:$H$223</c:f>
              <c:strCache>
                <c:ptCount val="4"/>
                <c:pt idx="0">
                  <c:v>Cheltuieli cu bunuri şi servicii</c:v>
                </c:pt>
                <c:pt idx="1">
                  <c:v>Cheltuieli cu impozite, taxe</c:v>
                </c:pt>
                <c:pt idx="2">
                  <c:v>Cheltuieli cu personalul</c:v>
                </c:pt>
                <c:pt idx="3">
                  <c:v>Alte cheltuieli de exploatare</c:v>
                </c:pt>
              </c:strCache>
            </c:strRef>
          </c:cat>
          <c:val>
            <c:numRef>
              <c:f>'2025 +5,14 spatii'!$I$220:$I$223</c:f>
              <c:numCache>
                <c:formatCode>#,##0</c:formatCode>
                <c:ptCount val="4"/>
                <c:pt idx="0">
                  <c:v>1686</c:v>
                </c:pt>
                <c:pt idx="1">
                  <c:v>266</c:v>
                </c:pt>
                <c:pt idx="2">
                  <c:v>2340</c:v>
                </c:pt>
                <c:pt idx="3">
                  <c:v>944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4BB-461E-8C8E-DD24258EAC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32880-BA09-41E2-8F7F-DC89ADA4F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Antet_nou.dot</Template>
  <TotalTime>412</TotalTime>
  <Pages>1</Pages>
  <Words>860</Words>
  <Characters>4904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S. C. LOCATIV S. A.</vt:lpstr>
      <vt:lpstr>   S. C. LOCATIV S. A.</vt:lpstr>
    </vt:vector>
  </TitlesOfParts>
  <Company> </Company>
  <LinksUpToDate>false</LinksUpToDate>
  <CharactersWithSpaces>5753</CharactersWithSpaces>
  <SharedDoc>false</SharedDoc>
  <HLinks>
    <vt:vector size="12" baseType="variant">
      <vt:variant>
        <vt:i4>3211283</vt:i4>
      </vt:variant>
      <vt:variant>
        <vt:i4>6</vt:i4>
      </vt:variant>
      <vt:variant>
        <vt:i4>0</vt:i4>
      </vt:variant>
      <vt:variant>
        <vt:i4>5</vt:i4>
      </vt:variant>
      <vt:variant>
        <vt:lpwstr>mailto:office@locativmures.ro</vt:lpwstr>
      </vt:variant>
      <vt:variant>
        <vt:lpwstr/>
      </vt:variant>
      <vt:variant>
        <vt:i4>7798825</vt:i4>
      </vt:variant>
      <vt:variant>
        <vt:i4>3</vt:i4>
      </vt:variant>
      <vt:variant>
        <vt:i4>0</vt:i4>
      </vt:variant>
      <vt:variant>
        <vt:i4>5</vt:i4>
      </vt:variant>
      <vt:variant>
        <vt:lpwstr>http://www.locativmures.ro/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S. C. LOCATIV S. A.</dc:title>
  <dc:subject/>
  <dc:creator>Tifrea Ramona</dc:creator>
  <cp:keywords/>
  <cp:lastModifiedBy>Ramona Francean</cp:lastModifiedBy>
  <cp:revision>34</cp:revision>
  <cp:lastPrinted>2025-03-25T06:30:00Z</cp:lastPrinted>
  <dcterms:created xsi:type="dcterms:W3CDTF">2022-03-15T06:05:00Z</dcterms:created>
  <dcterms:modified xsi:type="dcterms:W3CDTF">2025-03-25T06:43:00Z</dcterms:modified>
</cp:coreProperties>
</file>